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黑体"/>
          <w:szCs w:val="32"/>
        </w:rPr>
      </w:pPr>
      <w:r>
        <w:rPr>
          <w:rFonts w:hint="eastAsia" w:eastAsia="黑体"/>
        </w:rPr>
        <w:t>附件</w:t>
      </w:r>
    </w:p>
    <w:p>
      <w:pPr>
        <w:spacing w:line="540" w:lineRule="exact"/>
        <w:jc w:val="center"/>
        <w:rPr>
          <w:rFonts w:eastAsia="方正小标宋简体"/>
          <w:sz w:val="44"/>
          <w:szCs w:val="44"/>
        </w:rPr>
      </w:pPr>
    </w:p>
    <w:p>
      <w:pPr>
        <w:spacing w:line="54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道路标准地名示意图</w:t>
      </w:r>
      <w:bookmarkEnd w:id="0"/>
    </w:p>
    <w:p>
      <w:pPr>
        <w:pStyle w:val="2"/>
      </w:pPr>
    </w:p>
    <w:p>
      <w:pPr>
        <w:pStyle w:val="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80010</wp:posOffset>
            </wp:positionV>
            <wp:extent cx="5624195" cy="5694680"/>
            <wp:effectExtent l="0" t="0" r="1905" b="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t="2507" r="1358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569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</w:pPr>
    </w:p>
    <w:p>
      <w:pPr>
        <w:pStyle w:val="2"/>
      </w:pPr>
    </w:p>
    <w:p>
      <w:pPr>
        <w:pStyle w:val="28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40" w:lineRule="exact"/>
        <w:jc w:val="center"/>
        <w:rPr>
          <w:rFonts w:eastAsia="黑体"/>
        </w:rPr>
      </w:pPr>
    </w:p>
    <w:p>
      <w:pPr>
        <w:pStyle w:val="28"/>
        <w:spacing w:line="250" w:lineRule="exact"/>
        <w:jc w:val="center"/>
        <w:rPr>
          <w:rFonts w:eastAsia="黑体"/>
        </w:rPr>
      </w:pPr>
    </w:p>
    <w:p>
      <w:pPr>
        <w:pStyle w:val="28"/>
        <w:spacing w:line="250" w:lineRule="exact"/>
        <w:jc w:val="center"/>
        <w:rPr>
          <w:rFonts w:eastAsia="黑体"/>
        </w:rPr>
      </w:pPr>
    </w:p>
    <w:p>
      <w:pPr>
        <w:pStyle w:val="28"/>
        <w:spacing w:line="250" w:lineRule="exact"/>
        <w:jc w:val="center"/>
        <w:rPr>
          <w:rFonts w:eastAsia="黑体"/>
        </w:rPr>
      </w:pPr>
    </w:p>
    <w:p>
      <w:pPr>
        <w:pStyle w:val="28"/>
        <w:spacing w:line="250" w:lineRule="exact"/>
        <w:rPr>
          <w:rFonts w:eastAsia="黑体"/>
        </w:rPr>
      </w:pPr>
    </w:p>
    <w:p>
      <w:pPr>
        <w:spacing w:line="600" w:lineRule="exact"/>
        <w:rPr>
          <w:rFonts w:eastAsia="黑体"/>
          <w:sz w:val="84"/>
          <w:szCs w:val="84"/>
        </w:rPr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tbl>
      <w:tblPr>
        <w:tblStyle w:val="10"/>
        <w:tblpPr w:leftFromText="180" w:rightFromText="180" w:vertAnchor="text" w:horzAnchor="margin" w:tblpY="21"/>
        <w:tblW w:w="90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9060" w:type="dxa"/>
            <w:vAlign w:val="center"/>
          </w:tcPr>
          <w:p>
            <w:pPr>
              <w:ind w:firstLine="276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武汉市民政局办公室　</w:t>
            </w:r>
            <w:r>
              <w:rPr>
                <w:sz w:val="28"/>
                <w:szCs w:val="28"/>
              </w:rPr>
              <w:t xml:space="preserve">                   2026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>10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>20</w:t>
            </w:r>
            <w:r>
              <w:rPr>
                <w:rFonts w:hint="eastAsia"/>
                <w:sz w:val="28"/>
                <w:szCs w:val="28"/>
              </w:rPr>
              <w:t>日印发</w:t>
            </w:r>
          </w:p>
        </w:tc>
      </w:tr>
    </w:tbl>
    <w:p>
      <w:pPr>
        <w:pStyle w:val="28"/>
        <w:spacing w:line="240" w:lineRule="exact"/>
        <w:jc w:val="center"/>
      </w:pPr>
    </w:p>
    <w:sectPr>
      <w:headerReference r:id="rId3" w:type="default"/>
      <w:footerReference r:id="rId4" w:type="default"/>
      <w:footerReference r:id="rId5" w:type="even"/>
      <w:pgSz w:w="11906" w:h="16838"/>
      <w:pgMar w:top="1928" w:right="1588" w:bottom="1814" w:left="1588" w:header="851" w:footer="1474" w:gutter="0"/>
      <w:cols w:space="720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等线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ordWrap w:val="0"/>
      <w:jc w:val="right"/>
      <w:rPr>
        <w:sz w:val="28"/>
        <w:szCs w:val="28"/>
      </w:rPr>
    </w:pPr>
    <w:r>
      <w:rPr>
        <w:rStyle w:val="14"/>
        <w:sz w:val="28"/>
        <w:szCs w:val="28"/>
      </w:rPr>
      <w:t xml:space="preserve">— </w:t>
    </w:r>
    <w:r>
      <w:rPr>
        <w:rStyle w:val="14"/>
        <w:sz w:val="28"/>
        <w:szCs w:val="28"/>
      </w:rPr>
      <w:fldChar w:fldCharType="begin"/>
    </w:r>
    <w:r>
      <w:rPr>
        <w:rStyle w:val="14"/>
        <w:sz w:val="28"/>
        <w:szCs w:val="28"/>
      </w:rPr>
      <w:instrText xml:space="preserve"> PAGE </w:instrText>
    </w:r>
    <w:r>
      <w:rPr>
        <w:rStyle w:val="14"/>
        <w:sz w:val="28"/>
        <w:szCs w:val="28"/>
      </w:rPr>
      <w:fldChar w:fldCharType="separate"/>
    </w:r>
    <w:r>
      <w:rPr>
        <w:rStyle w:val="14"/>
        <w:sz w:val="28"/>
        <w:szCs w:val="28"/>
      </w:rPr>
      <w:t>9</w:t>
    </w:r>
    <w:r>
      <w:rPr>
        <w:rStyle w:val="14"/>
        <w:sz w:val="28"/>
        <w:szCs w:val="28"/>
      </w:rPr>
      <w:fldChar w:fldCharType="end"/>
    </w:r>
    <w:r>
      <w:rPr>
        <w:rStyle w:val="14"/>
        <w:sz w:val="28"/>
        <w:szCs w:val="28"/>
      </w:rPr>
      <w:t xml:space="preserve"> 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ordWrap w:val="0"/>
      <w:ind w:right="560"/>
      <w:rPr>
        <w:rStyle w:val="14"/>
      </w:rPr>
    </w:pPr>
    <w:r>
      <w:rPr>
        <w:rStyle w:val="14"/>
        <w:sz w:val="28"/>
        <w:szCs w:val="28"/>
      </w:rPr>
      <w:t xml:space="preserve">— </w:t>
    </w:r>
    <w:r>
      <w:rPr>
        <w:rStyle w:val="14"/>
        <w:sz w:val="28"/>
        <w:szCs w:val="28"/>
      </w:rPr>
      <w:fldChar w:fldCharType="begin"/>
    </w:r>
    <w:r>
      <w:rPr>
        <w:rStyle w:val="14"/>
        <w:sz w:val="28"/>
        <w:szCs w:val="28"/>
      </w:rPr>
      <w:instrText xml:space="preserve"> PAGE </w:instrText>
    </w:r>
    <w:r>
      <w:rPr>
        <w:rStyle w:val="14"/>
        <w:sz w:val="28"/>
        <w:szCs w:val="28"/>
      </w:rPr>
      <w:fldChar w:fldCharType="separate"/>
    </w:r>
    <w:r>
      <w:rPr>
        <w:rStyle w:val="14"/>
        <w:sz w:val="28"/>
        <w:szCs w:val="28"/>
      </w:rPr>
      <w:t>8</w:t>
    </w:r>
    <w:r>
      <w:rPr>
        <w:rStyle w:val="14"/>
        <w:sz w:val="28"/>
        <w:szCs w:val="28"/>
      </w:rPr>
      <w:fldChar w:fldCharType="end"/>
    </w:r>
    <w:r>
      <w:rPr>
        <w:rStyle w:val="14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mirrorMargins w:val="1"/>
  <w:bordersDoNotSurroundHeader w:val="1"/>
  <w:bordersDoNotSurroundFooter w:val="1"/>
  <w:documentProtection w:enforcement="0"/>
  <w:defaultTabStop w:val="420"/>
  <w:evenAndOddHeaders w:val="1"/>
  <w:drawingGridHorizontalSpacing w:val="164"/>
  <w:drawingGridVerticalSpacing w:val="295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jY2ZhMjdmZTc3NmY0NWM0YjNiNmE2OWY1N2M2NGUifQ=="/>
  </w:docVars>
  <w:rsids>
    <w:rsidRoot w:val="00172A27"/>
    <w:rsid w:val="000026E0"/>
    <w:rsid w:val="0000291A"/>
    <w:rsid w:val="000033BE"/>
    <w:rsid w:val="00003616"/>
    <w:rsid w:val="00003AE8"/>
    <w:rsid w:val="00003FFD"/>
    <w:rsid w:val="00006621"/>
    <w:rsid w:val="0000686D"/>
    <w:rsid w:val="000074FE"/>
    <w:rsid w:val="00007788"/>
    <w:rsid w:val="00011A78"/>
    <w:rsid w:val="00012581"/>
    <w:rsid w:val="00012ABB"/>
    <w:rsid w:val="0001303D"/>
    <w:rsid w:val="00013180"/>
    <w:rsid w:val="0001319E"/>
    <w:rsid w:val="00013C1D"/>
    <w:rsid w:val="00014FCD"/>
    <w:rsid w:val="0001518C"/>
    <w:rsid w:val="00015965"/>
    <w:rsid w:val="00016B85"/>
    <w:rsid w:val="00017167"/>
    <w:rsid w:val="000171B7"/>
    <w:rsid w:val="00017496"/>
    <w:rsid w:val="00017F0E"/>
    <w:rsid w:val="00020C1C"/>
    <w:rsid w:val="00020D11"/>
    <w:rsid w:val="000214DA"/>
    <w:rsid w:val="00021F68"/>
    <w:rsid w:val="000220B8"/>
    <w:rsid w:val="0002316E"/>
    <w:rsid w:val="00023544"/>
    <w:rsid w:val="000237A1"/>
    <w:rsid w:val="0002449F"/>
    <w:rsid w:val="00024A9B"/>
    <w:rsid w:val="00024B22"/>
    <w:rsid w:val="00024CA4"/>
    <w:rsid w:val="00024D17"/>
    <w:rsid w:val="00024FEF"/>
    <w:rsid w:val="0002512A"/>
    <w:rsid w:val="000252EC"/>
    <w:rsid w:val="0002578F"/>
    <w:rsid w:val="00025EA7"/>
    <w:rsid w:val="00026B4C"/>
    <w:rsid w:val="00027129"/>
    <w:rsid w:val="000304B3"/>
    <w:rsid w:val="00030551"/>
    <w:rsid w:val="000308A4"/>
    <w:rsid w:val="00030DFD"/>
    <w:rsid w:val="000314A5"/>
    <w:rsid w:val="0003192A"/>
    <w:rsid w:val="00032063"/>
    <w:rsid w:val="00032944"/>
    <w:rsid w:val="00032B4E"/>
    <w:rsid w:val="00033FC1"/>
    <w:rsid w:val="00034A2B"/>
    <w:rsid w:val="00035DE2"/>
    <w:rsid w:val="000362EF"/>
    <w:rsid w:val="000371BD"/>
    <w:rsid w:val="00037529"/>
    <w:rsid w:val="0003783A"/>
    <w:rsid w:val="00037A71"/>
    <w:rsid w:val="00037B57"/>
    <w:rsid w:val="00040611"/>
    <w:rsid w:val="00042336"/>
    <w:rsid w:val="00042E67"/>
    <w:rsid w:val="000433A4"/>
    <w:rsid w:val="000433D0"/>
    <w:rsid w:val="00044161"/>
    <w:rsid w:val="000449BB"/>
    <w:rsid w:val="00045114"/>
    <w:rsid w:val="00045B8B"/>
    <w:rsid w:val="000463FC"/>
    <w:rsid w:val="00046BB9"/>
    <w:rsid w:val="00046EDA"/>
    <w:rsid w:val="000477AF"/>
    <w:rsid w:val="00052557"/>
    <w:rsid w:val="00052F42"/>
    <w:rsid w:val="00052F5B"/>
    <w:rsid w:val="00053003"/>
    <w:rsid w:val="00053799"/>
    <w:rsid w:val="00054093"/>
    <w:rsid w:val="00054CCA"/>
    <w:rsid w:val="00055384"/>
    <w:rsid w:val="0005546E"/>
    <w:rsid w:val="000558FC"/>
    <w:rsid w:val="0005733B"/>
    <w:rsid w:val="00057421"/>
    <w:rsid w:val="00057E7F"/>
    <w:rsid w:val="0006047B"/>
    <w:rsid w:val="00060773"/>
    <w:rsid w:val="00061235"/>
    <w:rsid w:val="00061B13"/>
    <w:rsid w:val="00062C15"/>
    <w:rsid w:val="000633E1"/>
    <w:rsid w:val="00063953"/>
    <w:rsid w:val="00063EFE"/>
    <w:rsid w:val="00064EEA"/>
    <w:rsid w:val="000650F3"/>
    <w:rsid w:val="00065269"/>
    <w:rsid w:val="000665E0"/>
    <w:rsid w:val="00066E84"/>
    <w:rsid w:val="00067E87"/>
    <w:rsid w:val="0007003D"/>
    <w:rsid w:val="000704FE"/>
    <w:rsid w:val="000708BB"/>
    <w:rsid w:val="00070DF4"/>
    <w:rsid w:val="000713AA"/>
    <w:rsid w:val="00071FB4"/>
    <w:rsid w:val="000720B9"/>
    <w:rsid w:val="0007219F"/>
    <w:rsid w:val="00073983"/>
    <w:rsid w:val="00073A3B"/>
    <w:rsid w:val="00073B5A"/>
    <w:rsid w:val="00074363"/>
    <w:rsid w:val="000747BF"/>
    <w:rsid w:val="00075481"/>
    <w:rsid w:val="0007615D"/>
    <w:rsid w:val="0007629A"/>
    <w:rsid w:val="00076864"/>
    <w:rsid w:val="00076A2B"/>
    <w:rsid w:val="00076F1B"/>
    <w:rsid w:val="00077523"/>
    <w:rsid w:val="000801E8"/>
    <w:rsid w:val="00080660"/>
    <w:rsid w:val="0008091C"/>
    <w:rsid w:val="00081279"/>
    <w:rsid w:val="00082592"/>
    <w:rsid w:val="000827E7"/>
    <w:rsid w:val="000830BB"/>
    <w:rsid w:val="00083951"/>
    <w:rsid w:val="00085122"/>
    <w:rsid w:val="000854CB"/>
    <w:rsid w:val="000855B4"/>
    <w:rsid w:val="00085A75"/>
    <w:rsid w:val="00085DA2"/>
    <w:rsid w:val="000900D1"/>
    <w:rsid w:val="000908E0"/>
    <w:rsid w:val="00092CEE"/>
    <w:rsid w:val="00094129"/>
    <w:rsid w:val="00094652"/>
    <w:rsid w:val="00094AD2"/>
    <w:rsid w:val="00095B52"/>
    <w:rsid w:val="00096FC2"/>
    <w:rsid w:val="0009741C"/>
    <w:rsid w:val="000974FA"/>
    <w:rsid w:val="00097B66"/>
    <w:rsid w:val="00097E13"/>
    <w:rsid w:val="000A0D54"/>
    <w:rsid w:val="000A10BE"/>
    <w:rsid w:val="000A147E"/>
    <w:rsid w:val="000A1A0E"/>
    <w:rsid w:val="000A1F12"/>
    <w:rsid w:val="000A23F1"/>
    <w:rsid w:val="000A2812"/>
    <w:rsid w:val="000A34F1"/>
    <w:rsid w:val="000A3C52"/>
    <w:rsid w:val="000A43CE"/>
    <w:rsid w:val="000A49D5"/>
    <w:rsid w:val="000A4DFE"/>
    <w:rsid w:val="000A7B1C"/>
    <w:rsid w:val="000B0921"/>
    <w:rsid w:val="000B0F88"/>
    <w:rsid w:val="000B12B5"/>
    <w:rsid w:val="000B1675"/>
    <w:rsid w:val="000B1A2C"/>
    <w:rsid w:val="000B1B86"/>
    <w:rsid w:val="000B2322"/>
    <w:rsid w:val="000B3EC6"/>
    <w:rsid w:val="000B47C4"/>
    <w:rsid w:val="000B5263"/>
    <w:rsid w:val="000B54B7"/>
    <w:rsid w:val="000B5630"/>
    <w:rsid w:val="000B5D05"/>
    <w:rsid w:val="000B60AB"/>
    <w:rsid w:val="000B723F"/>
    <w:rsid w:val="000B7E58"/>
    <w:rsid w:val="000C1535"/>
    <w:rsid w:val="000C2064"/>
    <w:rsid w:val="000C2858"/>
    <w:rsid w:val="000C286C"/>
    <w:rsid w:val="000C3EBB"/>
    <w:rsid w:val="000C4001"/>
    <w:rsid w:val="000C570E"/>
    <w:rsid w:val="000C6B6B"/>
    <w:rsid w:val="000C70F4"/>
    <w:rsid w:val="000C774A"/>
    <w:rsid w:val="000C7EE2"/>
    <w:rsid w:val="000D0DF4"/>
    <w:rsid w:val="000D13BF"/>
    <w:rsid w:val="000D219A"/>
    <w:rsid w:val="000D23DD"/>
    <w:rsid w:val="000D2D94"/>
    <w:rsid w:val="000D3768"/>
    <w:rsid w:val="000D3D46"/>
    <w:rsid w:val="000D40E9"/>
    <w:rsid w:val="000D459B"/>
    <w:rsid w:val="000D4D20"/>
    <w:rsid w:val="000D4DED"/>
    <w:rsid w:val="000D51C1"/>
    <w:rsid w:val="000D5B01"/>
    <w:rsid w:val="000D5DA3"/>
    <w:rsid w:val="000D6FFD"/>
    <w:rsid w:val="000D7B8B"/>
    <w:rsid w:val="000D7D3F"/>
    <w:rsid w:val="000E043C"/>
    <w:rsid w:val="000E216F"/>
    <w:rsid w:val="000E2C4F"/>
    <w:rsid w:val="000E36D9"/>
    <w:rsid w:val="000E4CC7"/>
    <w:rsid w:val="000E6436"/>
    <w:rsid w:val="000E6CD3"/>
    <w:rsid w:val="000E76C2"/>
    <w:rsid w:val="000E7825"/>
    <w:rsid w:val="000E7E54"/>
    <w:rsid w:val="000F0637"/>
    <w:rsid w:val="000F13E1"/>
    <w:rsid w:val="000F2776"/>
    <w:rsid w:val="000F2880"/>
    <w:rsid w:val="000F36D7"/>
    <w:rsid w:val="000F3C71"/>
    <w:rsid w:val="000F4D0F"/>
    <w:rsid w:val="000F4DB9"/>
    <w:rsid w:val="000F4FAB"/>
    <w:rsid w:val="000F690D"/>
    <w:rsid w:val="000F7082"/>
    <w:rsid w:val="000F714F"/>
    <w:rsid w:val="000F7307"/>
    <w:rsid w:val="000F74E9"/>
    <w:rsid w:val="000F7502"/>
    <w:rsid w:val="00100256"/>
    <w:rsid w:val="001004ED"/>
    <w:rsid w:val="0010081B"/>
    <w:rsid w:val="00100863"/>
    <w:rsid w:val="00100957"/>
    <w:rsid w:val="00100EF2"/>
    <w:rsid w:val="001032B9"/>
    <w:rsid w:val="00103B67"/>
    <w:rsid w:val="0010418D"/>
    <w:rsid w:val="00105B26"/>
    <w:rsid w:val="001062F2"/>
    <w:rsid w:val="00106D4B"/>
    <w:rsid w:val="0010732F"/>
    <w:rsid w:val="00107E03"/>
    <w:rsid w:val="00110F1E"/>
    <w:rsid w:val="00111176"/>
    <w:rsid w:val="001129D2"/>
    <w:rsid w:val="00112CA4"/>
    <w:rsid w:val="001130EA"/>
    <w:rsid w:val="00113540"/>
    <w:rsid w:val="00113D63"/>
    <w:rsid w:val="00114250"/>
    <w:rsid w:val="001145F2"/>
    <w:rsid w:val="0011466B"/>
    <w:rsid w:val="00114B99"/>
    <w:rsid w:val="0011698C"/>
    <w:rsid w:val="00116AF4"/>
    <w:rsid w:val="00116C3C"/>
    <w:rsid w:val="00117EBC"/>
    <w:rsid w:val="00121826"/>
    <w:rsid w:val="001220CE"/>
    <w:rsid w:val="0012244A"/>
    <w:rsid w:val="001224A7"/>
    <w:rsid w:val="00123974"/>
    <w:rsid w:val="0012414B"/>
    <w:rsid w:val="0012416A"/>
    <w:rsid w:val="00124468"/>
    <w:rsid w:val="001252F6"/>
    <w:rsid w:val="00125395"/>
    <w:rsid w:val="00125F39"/>
    <w:rsid w:val="00126FD3"/>
    <w:rsid w:val="00127027"/>
    <w:rsid w:val="001275C5"/>
    <w:rsid w:val="0013014E"/>
    <w:rsid w:val="001305BF"/>
    <w:rsid w:val="001305DB"/>
    <w:rsid w:val="00130A0D"/>
    <w:rsid w:val="00130CC3"/>
    <w:rsid w:val="001310B5"/>
    <w:rsid w:val="0013143C"/>
    <w:rsid w:val="00132150"/>
    <w:rsid w:val="00132352"/>
    <w:rsid w:val="001324B5"/>
    <w:rsid w:val="00132C7B"/>
    <w:rsid w:val="00133369"/>
    <w:rsid w:val="001338A2"/>
    <w:rsid w:val="00133990"/>
    <w:rsid w:val="00133C53"/>
    <w:rsid w:val="0013463E"/>
    <w:rsid w:val="00134931"/>
    <w:rsid w:val="00135A0C"/>
    <w:rsid w:val="001362DC"/>
    <w:rsid w:val="00136F2D"/>
    <w:rsid w:val="0014013A"/>
    <w:rsid w:val="0014095F"/>
    <w:rsid w:val="00141749"/>
    <w:rsid w:val="00142FCA"/>
    <w:rsid w:val="00143D4D"/>
    <w:rsid w:val="00145119"/>
    <w:rsid w:val="0014513A"/>
    <w:rsid w:val="00146DDE"/>
    <w:rsid w:val="00147A23"/>
    <w:rsid w:val="0015099C"/>
    <w:rsid w:val="00150B0F"/>
    <w:rsid w:val="00150BEC"/>
    <w:rsid w:val="00150ED3"/>
    <w:rsid w:val="00151D12"/>
    <w:rsid w:val="00151D77"/>
    <w:rsid w:val="0015211E"/>
    <w:rsid w:val="00152617"/>
    <w:rsid w:val="00152839"/>
    <w:rsid w:val="001529AF"/>
    <w:rsid w:val="001529DC"/>
    <w:rsid w:val="00152BEC"/>
    <w:rsid w:val="00152C7D"/>
    <w:rsid w:val="00153CD0"/>
    <w:rsid w:val="001542D9"/>
    <w:rsid w:val="001546B6"/>
    <w:rsid w:val="00154C4D"/>
    <w:rsid w:val="001553F1"/>
    <w:rsid w:val="00156331"/>
    <w:rsid w:val="0015773C"/>
    <w:rsid w:val="00157CCF"/>
    <w:rsid w:val="00160579"/>
    <w:rsid w:val="00160A80"/>
    <w:rsid w:val="00160AF7"/>
    <w:rsid w:val="00160EAB"/>
    <w:rsid w:val="00161C78"/>
    <w:rsid w:val="00161C80"/>
    <w:rsid w:val="00161C89"/>
    <w:rsid w:val="00161D1B"/>
    <w:rsid w:val="001631CB"/>
    <w:rsid w:val="00164D77"/>
    <w:rsid w:val="00164F62"/>
    <w:rsid w:val="00164F9A"/>
    <w:rsid w:val="001661FD"/>
    <w:rsid w:val="00166694"/>
    <w:rsid w:val="00166FCB"/>
    <w:rsid w:val="00167EE9"/>
    <w:rsid w:val="0017032C"/>
    <w:rsid w:val="00170614"/>
    <w:rsid w:val="00170D5D"/>
    <w:rsid w:val="001710AD"/>
    <w:rsid w:val="00171B53"/>
    <w:rsid w:val="00172A27"/>
    <w:rsid w:val="00172D33"/>
    <w:rsid w:val="00174579"/>
    <w:rsid w:val="00174B4E"/>
    <w:rsid w:val="00174B64"/>
    <w:rsid w:val="00177D98"/>
    <w:rsid w:val="00180027"/>
    <w:rsid w:val="00180452"/>
    <w:rsid w:val="00180981"/>
    <w:rsid w:val="00180F85"/>
    <w:rsid w:val="00181D70"/>
    <w:rsid w:val="00183DAA"/>
    <w:rsid w:val="0018425B"/>
    <w:rsid w:val="0018483F"/>
    <w:rsid w:val="00184B5B"/>
    <w:rsid w:val="00185328"/>
    <w:rsid w:val="00185574"/>
    <w:rsid w:val="00185E75"/>
    <w:rsid w:val="001867A6"/>
    <w:rsid w:val="00186999"/>
    <w:rsid w:val="00186FA3"/>
    <w:rsid w:val="00186FA8"/>
    <w:rsid w:val="001870DB"/>
    <w:rsid w:val="001873B0"/>
    <w:rsid w:val="00187E42"/>
    <w:rsid w:val="00190483"/>
    <w:rsid w:val="0019141C"/>
    <w:rsid w:val="00191A3F"/>
    <w:rsid w:val="00191B85"/>
    <w:rsid w:val="00191CF6"/>
    <w:rsid w:val="00192403"/>
    <w:rsid w:val="00194636"/>
    <w:rsid w:val="0019575C"/>
    <w:rsid w:val="00195BB1"/>
    <w:rsid w:val="00195F25"/>
    <w:rsid w:val="00196240"/>
    <w:rsid w:val="00196A78"/>
    <w:rsid w:val="00196B85"/>
    <w:rsid w:val="00196C1A"/>
    <w:rsid w:val="00196F35"/>
    <w:rsid w:val="00196F6F"/>
    <w:rsid w:val="00197C02"/>
    <w:rsid w:val="001A0D30"/>
    <w:rsid w:val="001A0E2B"/>
    <w:rsid w:val="001A1773"/>
    <w:rsid w:val="001A1AF2"/>
    <w:rsid w:val="001A1D33"/>
    <w:rsid w:val="001A2408"/>
    <w:rsid w:val="001A2420"/>
    <w:rsid w:val="001A2900"/>
    <w:rsid w:val="001A2EAA"/>
    <w:rsid w:val="001A3975"/>
    <w:rsid w:val="001A449C"/>
    <w:rsid w:val="001A4770"/>
    <w:rsid w:val="001A4A42"/>
    <w:rsid w:val="001A4CBE"/>
    <w:rsid w:val="001A4DD8"/>
    <w:rsid w:val="001A4EFE"/>
    <w:rsid w:val="001A50AA"/>
    <w:rsid w:val="001A5B12"/>
    <w:rsid w:val="001A5D58"/>
    <w:rsid w:val="001A652E"/>
    <w:rsid w:val="001A6573"/>
    <w:rsid w:val="001A68B1"/>
    <w:rsid w:val="001A6F4A"/>
    <w:rsid w:val="001A74D7"/>
    <w:rsid w:val="001B001F"/>
    <w:rsid w:val="001B052C"/>
    <w:rsid w:val="001B17BF"/>
    <w:rsid w:val="001B1839"/>
    <w:rsid w:val="001B1BAC"/>
    <w:rsid w:val="001B2935"/>
    <w:rsid w:val="001B2B4F"/>
    <w:rsid w:val="001B2C09"/>
    <w:rsid w:val="001B2C21"/>
    <w:rsid w:val="001B30C9"/>
    <w:rsid w:val="001B31E0"/>
    <w:rsid w:val="001B47AC"/>
    <w:rsid w:val="001B48DB"/>
    <w:rsid w:val="001B520C"/>
    <w:rsid w:val="001B58B5"/>
    <w:rsid w:val="001B6483"/>
    <w:rsid w:val="001B677C"/>
    <w:rsid w:val="001B6F65"/>
    <w:rsid w:val="001B6FC5"/>
    <w:rsid w:val="001C018D"/>
    <w:rsid w:val="001C068E"/>
    <w:rsid w:val="001C0D50"/>
    <w:rsid w:val="001C1913"/>
    <w:rsid w:val="001C2DAD"/>
    <w:rsid w:val="001C3386"/>
    <w:rsid w:val="001C3D17"/>
    <w:rsid w:val="001C3EC5"/>
    <w:rsid w:val="001C421F"/>
    <w:rsid w:val="001C42AA"/>
    <w:rsid w:val="001C44F9"/>
    <w:rsid w:val="001C52BB"/>
    <w:rsid w:val="001C566F"/>
    <w:rsid w:val="001C5706"/>
    <w:rsid w:val="001C5BFE"/>
    <w:rsid w:val="001C70D8"/>
    <w:rsid w:val="001C7420"/>
    <w:rsid w:val="001C7A0E"/>
    <w:rsid w:val="001C7AD6"/>
    <w:rsid w:val="001D0319"/>
    <w:rsid w:val="001D0DB4"/>
    <w:rsid w:val="001D1AC3"/>
    <w:rsid w:val="001D2DB1"/>
    <w:rsid w:val="001D3002"/>
    <w:rsid w:val="001D363E"/>
    <w:rsid w:val="001D3A64"/>
    <w:rsid w:val="001D3D76"/>
    <w:rsid w:val="001D474D"/>
    <w:rsid w:val="001D4907"/>
    <w:rsid w:val="001D4F58"/>
    <w:rsid w:val="001D59BB"/>
    <w:rsid w:val="001D65F5"/>
    <w:rsid w:val="001D6827"/>
    <w:rsid w:val="001D73E4"/>
    <w:rsid w:val="001E01A0"/>
    <w:rsid w:val="001E1139"/>
    <w:rsid w:val="001E17E9"/>
    <w:rsid w:val="001E2A11"/>
    <w:rsid w:val="001E2DC6"/>
    <w:rsid w:val="001E3233"/>
    <w:rsid w:val="001E4290"/>
    <w:rsid w:val="001E4807"/>
    <w:rsid w:val="001E4FCD"/>
    <w:rsid w:val="001E5EE5"/>
    <w:rsid w:val="001E6508"/>
    <w:rsid w:val="001F0289"/>
    <w:rsid w:val="001F0D43"/>
    <w:rsid w:val="001F0D98"/>
    <w:rsid w:val="001F1119"/>
    <w:rsid w:val="001F199F"/>
    <w:rsid w:val="001F1E6B"/>
    <w:rsid w:val="001F305E"/>
    <w:rsid w:val="001F427D"/>
    <w:rsid w:val="001F4384"/>
    <w:rsid w:val="001F44B6"/>
    <w:rsid w:val="001F4774"/>
    <w:rsid w:val="001F4838"/>
    <w:rsid w:val="001F4C9E"/>
    <w:rsid w:val="001F5160"/>
    <w:rsid w:val="001F5546"/>
    <w:rsid w:val="001F55AC"/>
    <w:rsid w:val="001F5EE9"/>
    <w:rsid w:val="001F6BA3"/>
    <w:rsid w:val="001F76CA"/>
    <w:rsid w:val="001F78A7"/>
    <w:rsid w:val="001F7EF1"/>
    <w:rsid w:val="00201451"/>
    <w:rsid w:val="00201A58"/>
    <w:rsid w:val="002023CB"/>
    <w:rsid w:val="00202539"/>
    <w:rsid w:val="002027C9"/>
    <w:rsid w:val="00202954"/>
    <w:rsid w:val="002033E9"/>
    <w:rsid w:val="0020365F"/>
    <w:rsid w:val="00203F80"/>
    <w:rsid w:val="00204076"/>
    <w:rsid w:val="002059A7"/>
    <w:rsid w:val="00206061"/>
    <w:rsid w:val="002060CD"/>
    <w:rsid w:val="002062CB"/>
    <w:rsid w:val="002067EE"/>
    <w:rsid w:val="00206CD1"/>
    <w:rsid w:val="00207964"/>
    <w:rsid w:val="0021011E"/>
    <w:rsid w:val="002128A2"/>
    <w:rsid w:val="00213698"/>
    <w:rsid w:val="002146EC"/>
    <w:rsid w:val="00214ACD"/>
    <w:rsid w:val="00214D8B"/>
    <w:rsid w:val="002155E7"/>
    <w:rsid w:val="002162F6"/>
    <w:rsid w:val="00216C5B"/>
    <w:rsid w:val="002170D2"/>
    <w:rsid w:val="002172D7"/>
    <w:rsid w:val="0021752B"/>
    <w:rsid w:val="00220865"/>
    <w:rsid w:val="002208AA"/>
    <w:rsid w:val="00221F72"/>
    <w:rsid w:val="002221B3"/>
    <w:rsid w:val="00222D17"/>
    <w:rsid w:val="0022376F"/>
    <w:rsid w:val="0022510A"/>
    <w:rsid w:val="002257B7"/>
    <w:rsid w:val="0022615C"/>
    <w:rsid w:val="00226E4E"/>
    <w:rsid w:val="002271D2"/>
    <w:rsid w:val="002274FF"/>
    <w:rsid w:val="002276BF"/>
    <w:rsid w:val="002279E9"/>
    <w:rsid w:val="0023015E"/>
    <w:rsid w:val="0023170F"/>
    <w:rsid w:val="00231936"/>
    <w:rsid w:val="00232391"/>
    <w:rsid w:val="0023277B"/>
    <w:rsid w:val="00232B8B"/>
    <w:rsid w:val="00233E3B"/>
    <w:rsid w:val="00234987"/>
    <w:rsid w:val="00235A17"/>
    <w:rsid w:val="0023610A"/>
    <w:rsid w:val="0023668F"/>
    <w:rsid w:val="00240CDC"/>
    <w:rsid w:val="0024172F"/>
    <w:rsid w:val="00242125"/>
    <w:rsid w:val="002432F3"/>
    <w:rsid w:val="0024435B"/>
    <w:rsid w:val="00245C0F"/>
    <w:rsid w:val="002464F8"/>
    <w:rsid w:val="002479F7"/>
    <w:rsid w:val="00247B0D"/>
    <w:rsid w:val="00250236"/>
    <w:rsid w:val="00250970"/>
    <w:rsid w:val="00250C9A"/>
    <w:rsid w:val="002511F9"/>
    <w:rsid w:val="00251232"/>
    <w:rsid w:val="002512A0"/>
    <w:rsid w:val="002515B3"/>
    <w:rsid w:val="00252E79"/>
    <w:rsid w:val="00253153"/>
    <w:rsid w:val="00253A16"/>
    <w:rsid w:val="0025429B"/>
    <w:rsid w:val="00254539"/>
    <w:rsid w:val="002545BB"/>
    <w:rsid w:val="00257C26"/>
    <w:rsid w:val="002605B5"/>
    <w:rsid w:val="00260D36"/>
    <w:rsid w:val="00261095"/>
    <w:rsid w:val="00262C39"/>
    <w:rsid w:val="0026304A"/>
    <w:rsid w:val="0026350D"/>
    <w:rsid w:val="0026357E"/>
    <w:rsid w:val="00263AE3"/>
    <w:rsid w:val="00263F62"/>
    <w:rsid w:val="002640F9"/>
    <w:rsid w:val="0026498A"/>
    <w:rsid w:val="00264DDA"/>
    <w:rsid w:val="0026507C"/>
    <w:rsid w:val="0026542E"/>
    <w:rsid w:val="002655A0"/>
    <w:rsid w:val="0026640C"/>
    <w:rsid w:val="00266515"/>
    <w:rsid w:val="002668D9"/>
    <w:rsid w:val="00266B05"/>
    <w:rsid w:val="00266C06"/>
    <w:rsid w:val="00266EE8"/>
    <w:rsid w:val="00267C4D"/>
    <w:rsid w:val="00270008"/>
    <w:rsid w:val="002715B3"/>
    <w:rsid w:val="0027198E"/>
    <w:rsid w:val="0027241C"/>
    <w:rsid w:val="00272849"/>
    <w:rsid w:val="00272A6E"/>
    <w:rsid w:val="0027315F"/>
    <w:rsid w:val="00273FC4"/>
    <w:rsid w:val="00275845"/>
    <w:rsid w:val="00276FEC"/>
    <w:rsid w:val="002771EF"/>
    <w:rsid w:val="00277823"/>
    <w:rsid w:val="00277E96"/>
    <w:rsid w:val="002817B3"/>
    <w:rsid w:val="002819FC"/>
    <w:rsid w:val="00282296"/>
    <w:rsid w:val="002825B1"/>
    <w:rsid w:val="00282832"/>
    <w:rsid w:val="00283031"/>
    <w:rsid w:val="00283281"/>
    <w:rsid w:val="00285088"/>
    <w:rsid w:val="00285810"/>
    <w:rsid w:val="00285B72"/>
    <w:rsid w:val="00286258"/>
    <w:rsid w:val="0028742B"/>
    <w:rsid w:val="00291785"/>
    <w:rsid w:val="00291838"/>
    <w:rsid w:val="00292130"/>
    <w:rsid w:val="0029245D"/>
    <w:rsid w:val="00292FBB"/>
    <w:rsid w:val="002935E8"/>
    <w:rsid w:val="00293F65"/>
    <w:rsid w:val="002944DB"/>
    <w:rsid w:val="00294603"/>
    <w:rsid w:val="002953CA"/>
    <w:rsid w:val="0029663B"/>
    <w:rsid w:val="00296C10"/>
    <w:rsid w:val="0029754E"/>
    <w:rsid w:val="00297647"/>
    <w:rsid w:val="00297808"/>
    <w:rsid w:val="002A3BC5"/>
    <w:rsid w:val="002A416B"/>
    <w:rsid w:val="002A45A3"/>
    <w:rsid w:val="002A48E2"/>
    <w:rsid w:val="002A52AD"/>
    <w:rsid w:val="002A55A7"/>
    <w:rsid w:val="002A5A5A"/>
    <w:rsid w:val="002A6ED3"/>
    <w:rsid w:val="002A7E93"/>
    <w:rsid w:val="002B123F"/>
    <w:rsid w:val="002B12AA"/>
    <w:rsid w:val="002B1413"/>
    <w:rsid w:val="002B284B"/>
    <w:rsid w:val="002B3430"/>
    <w:rsid w:val="002B361F"/>
    <w:rsid w:val="002B3ACE"/>
    <w:rsid w:val="002B48C5"/>
    <w:rsid w:val="002B4B0E"/>
    <w:rsid w:val="002B570A"/>
    <w:rsid w:val="002B577B"/>
    <w:rsid w:val="002B5AE6"/>
    <w:rsid w:val="002B62B1"/>
    <w:rsid w:val="002B62E8"/>
    <w:rsid w:val="002B6305"/>
    <w:rsid w:val="002B6781"/>
    <w:rsid w:val="002B70A2"/>
    <w:rsid w:val="002C0544"/>
    <w:rsid w:val="002C0E4A"/>
    <w:rsid w:val="002C1D6E"/>
    <w:rsid w:val="002C249C"/>
    <w:rsid w:val="002C298B"/>
    <w:rsid w:val="002C2FC7"/>
    <w:rsid w:val="002C3474"/>
    <w:rsid w:val="002C47C5"/>
    <w:rsid w:val="002C5852"/>
    <w:rsid w:val="002C5C25"/>
    <w:rsid w:val="002C6649"/>
    <w:rsid w:val="002C6A6A"/>
    <w:rsid w:val="002C6F28"/>
    <w:rsid w:val="002C7934"/>
    <w:rsid w:val="002C79D3"/>
    <w:rsid w:val="002C7C98"/>
    <w:rsid w:val="002D0606"/>
    <w:rsid w:val="002D069E"/>
    <w:rsid w:val="002D0D63"/>
    <w:rsid w:val="002D11C9"/>
    <w:rsid w:val="002D1580"/>
    <w:rsid w:val="002D1F39"/>
    <w:rsid w:val="002D221F"/>
    <w:rsid w:val="002D36D9"/>
    <w:rsid w:val="002D3F03"/>
    <w:rsid w:val="002D4C25"/>
    <w:rsid w:val="002D4F95"/>
    <w:rsid w:val="002D510B"/>
    <w:rsid w:val="002D6978"/>
    <w:rsid w:val="002D7439"/>
    <w:rsid w:val="002E0822"/>
    <w:rsid w:val="002E09C4"/>
    <w:rsid w:val="002E149E"/>
    <w:rsid w:val="002E1D22"/>
    <w:rsid w:val="002E2679"/>
    <w:rsid w:val="002E2872"/>
    <w:rsid w:val="002E2B9B"/>
    <w:rsid w:val="002E2F64"/>
    <w:rsid w:val="002E3452"/>
    <w:rsid w:val="002E44C8"/>
    <w:rsid w:val="002E46B6"/>
    <w:rsid w:val="002E59F5"/>
    <w:rsid w:val="002E5E44"/>
    <w:rsid w:val="002E61D1"/>
    <w:rsid w:val="002E6DD0"/>
    <w:rsid w:val="002E73A6"/>
    <w:rsid w:val="002E7A70"/>
    <w:rsid w:val="002E7B0F"/>
    <w:rsid w:val="002E7E25"/>
    <w:rsid w:val="002F05BF"/>
    <w:rsid w:val="002F06F2"/>
    <w:rsid w:val="002F1CC3"/>
    <w:rsid w:val="002F2CA9"/>
    <w:rsid w:val="002F3E41"/>
    <w:rsid w:val="002F3F30"/>
    <w:rsid w:val="002F46AC"/>
    <w:rsid w:val="002F4972"/>
    <w:rsid w:val="002F5782"/>
    <w:rsid w:val="002F60F0"/>
    <w:rsid w:val="00301CD7"/>
    <w:rsid w:val="00301CD9"/>
    <w:rsid w:val="0030207D"/>
    <w:rsid w:val="0030216A"/>
    <w:rsid w:val="003023C8"/>
    <w:rsid w:val="00302995"/>
    <w:rsid w:val="003032A3"/>
    <w:rsid w:val="00303386"/>
    <w:rsid w:val="00303A5A"/>
    <w:rsid w:val="00303E97"/>
    <w:rsid w:val="0030409D"/>
    <w:rsid w:val="003048B3"/>
    <w:rsid w:val="00305511"/>
    <w:rsid w:val="00305F71"/>
    <w:rsid w:val="00306872"/>
    <w:rsid w:val="0030758F"/>
    <w:rsid w:val="00307ED9"/>
    <w:rsid w:val="00310582"/>
    <w:rsid w:val="00311C80"/>
    <w:rsid w:val="003120F5"/>
    <w:rsid w:val="00312868"/>
    <w:rsid w:val="00313B19"/>
    <w:rsid w:val="00313E55"/>
    <w:rsid w:val="00313F3F"/>
    <w:rsid w:val="003140C3"/>
    <w:rsid w:val="00314224"/>
    <w:rsid w:val="00314458"/>
    <w:rsid w:val="00314611"/>
    <w:rsid w:val="003146EB"/>
    <w:rsid w:val="00314A13"/>
    <w:rsid w:val="00314AB0"/>
    <w:rsid w:val="00315248"/>
    <w:rsid w:val="0031582B"/>
    <w:rsid w:val="00315CCF"/>
    <w:rsid w:val="00316231"/>
    <w:rsid w:val="00316768"/>
    <w:rsid w:val="00316B50"/>
    <w:rsid w:val="00316E4A"/>
    <w:rsid w:val="003175D6"/>
    <w:rsid w:val="00317892"/>
    <w:rsid w:val="00317A0D"/>
    <w:rsid w:val="003205EC"/>
    <w:rsid w:val="0032122D"/>
    <w:rsid w:val="00321A04"/>
    <w:rsid w:val="00321A79"/>
    <w:rsid w:val="00321C4D"/>
    <w:rsid w:val="00321C5B"/>
    <w:rsid w:val="00321DA9"/>
    <w:rsid w:val="00321FAB"/>
    <w:rsid w:val="003222B1"/>
    <w:rsid w:val="00322A3A"/>
    <w:rsid w:val="003231F8"/>
    <w:rsid w:val="00323476"/>
    <w:rsid w:val="00324F67"/>
    <w:rsid w:val="0032510D"/>
    <w:rsid w:val="003251BC"/>
    <w:rsid w:val="003266AD"/>
    <w:rsid w:val="003269B1"/>
    <w:rsid w:val="003275B9"/>
    <w:rsid w:val="003277E9"/>
    <w:rsid w:val="0032792E"/>
    <w:rsid w:val="00330155"/>
    <w:rsid w:val="0033035A"/>
    <w:rsid w:val="00330E0E"/>
    <w:rsid w:val="0033106C"/>
    <w:rsid w:val="003314B5"/>
    <w:rsid w:val="00331A17"/>
    <w:rsid w:val="003321DC"/>
    <w:rsid w:val="0033249A"/>
    <w:rsid w:val="0033275D"/>
    <w:rsid w:val="003329BF"/>
    <w:rsid w:val="00332CFA"/>
    <w:rsid w:val="00332E39"/>
    <w:rsid w:val="00333D40"/>
    <w:rsid w:val="00334E24"/>
    <w:rsid w:val="003361C3"/>
    <w:rsid w:val="00336400"/>
    <w:rsid w:val="00336AB9"/>
    <w:rsid w:val="00337C76"/>
    <w:rsid w:val="00337DA4"/>
    <w:rsid w:val="00337ED5"/>
    <w:rsid w:val="003409D6"/>
    <w:rsid w:val="00340EDC"/>
    <w:rsid w:val="00341D08"/>
    <w:rsid w:val="0034266C"/>
    <w:rsid w:val="00342B8B"/>
    <w:rsid w:val="00343397"/>
    <w:rsid w:val="00343462"/>
    <w:rsid w:val="00344923"/>
    <w:rsid w:val="003450AB"/>
    <w:rsid w:val="003455A1"/>
    <w:rsid w:val="003455FA"/>
    <w:rsid w:val="00347A9C"/>
    <w:rsid w:val="00351179"/>
    <w:rsid w:val="003514A5"/>
    <w:rsid w:val="003514B0"/>
    <w:rsid w:val="003519C3"/>
    <w:rsid w:val="003522D9"/>
    <w:rsid w:val="00353915"/>
    <w:rsid w:val="0035395F"/>
    <w:rsid w:val="0035450E"/>
    <w:rsid w:val="00354DE1"/>
    <w:rsid w:val="00355703"/>
    <w:rsid w:val="0035641C"/>
    <w:rsid w:val="00356C1F"/>
    <w:rsid w:val="0035790B"/>
    <w:rsid w:val="0036033B"/>
    <w:rsid w:val="0036125C"/>
    <w:rsid w:val="003613A4"/>
    <w:rsid w:val="003614B1"/>
    <w:rsid w:val="003617A1"/>
    <w:rsid w:val="003617C8"/>
    <w:rsid w:val="0036385C"/>
    <w:rsid w:val="00363998"/>
    <w:rsid w:val="00363D7F"/>
    <w:rsid w:val="00363F5A"/>
    <w:rsid w:val="00363F9A"/>
    <w:rsid w:val="00364118"/>
    <w:rsid w:val="00364E95"/>
    <w:rsid w:val="003651CB"/>
    <w:rsid w:val="003655A0"/>
    <w:rsid w:val="0036651D"/>
    <w:rsid w:val="00366BF2"/>
    <w:rsid w:val="00367092"/>
    <w:rsid w:val="003670E2"/>
    <w:rsid w:val="00367F04"/>
    <w:rsid w:val="00370B1D"/>
    <w:rsid w:val="00370C16"/>
    <w:rsid w:val="003710A4"/>
    <w:rsid w:val="0037134F"/>
    <w:rsid w:val="00371617"/>
    <w:rsid w:val="003718C4"/>
    <w:rsid w:val="00371CE7"/>
    <w:rsid w:val="003726D2"/>
    <w:rsid w:val="0037283B"/>
    <w:rsid w:val="00372859"/>
    <w:rsid w:val="00372AAC"/>
    <w:rsid w:val="003731E8"/>
    <w:rsid w:val="00373996"/>
    <w:rsid w:val="00376C32"/>
    <w:rsid w:val="003779BB"/>
    <w:rsid w:val="00377B62"/>
    <w:rsid w:val="00380361"/>
    <w:rsid w:val="003811CF"/>
    <w:rsid w:val="00381565"/>
    <w:rsid w:val="00381B02"/>
    <w:rsid w:val="003828A1"/>
    <w:rsid w:val="003832E9"/>
    <w:rsid w:val="00383A60"/>
    <w:rsid w:val="003857E1"/>
    <w:rsid w:val="00385A6A"/>
    <w:rsid w:val="00385B12"/>
    <w:rsid w:val="0038658C"/>
    <w:rsid w:val="00386F0C"/>
    <w:rsid w:val="003871C9"/>
    <w:rsid w:val="0038754C"/>
    <w:rsid w:val="00387A11"/>
    <w:rsid w:val="00387C59"/>
    <w:rsid w:val="003916D8"/>
    <w:rsid w:val="00391F75"/>
    <w:rsid w:val="0039204C"/>
    <w:rsid w:val="00393C0B"/>
    <w:rsid w:val="003945BE"/>
    <w:rsid w:val="0039497E"/>
    <w:rsid w:val="00396134"/>
    <w:rsid w:val="0039637B"/>
    <w:rsid w:val="003974A1"/>
    <w:rsid w:val="00397AD7"/>
    <w:rsid w:val="003A02A2"/>
    <w:rsid w:val="003A0369"/>
    <w:rsid w:val="003A0E1B"/>
    <w:rsid w:val="003A132E"/>
    <w:rsid w:val="003A1B7A"/>
    <w:rsid w:val="003A2B6B"/>
    <w:rsid w:val="003A2E1C"/>
    <w:rsid w:val="003A2F2F"/>
    <w:rsid w:val="003A2F88"/>
    <w:rsid w:val="003A3120"/>
    <w:rsid w:val="003A3277"/>
    <w:rsid w:val="003A32CB"/>
    <w:rsid w:val="003A34D4"/>
    <w:rsid w:val="003A3857"/>
    <w:rsid w:val="003A416E"/>
    <w:rsid w:val="003A5A44"/>
    <w:rsid w:val="003A5A4D"/>
    <w:rsid w:val="003A5A58"/>
    <w:rsid w:val="003A5FFA"/>
    <w:rsid w:val="003A6441"/>
    <w:rsid w:val="003A6900"/>
    <w:rsid w:val="003A7900"/>
    <w:rsid w:val="003B1354"/>
    <w:rsid w:val="003B3D02"/>
    <w:rsid w:val="003B49DA"/>
    <w:rsid w:val="003B4ED8"/>
    <w:rsid w:val="003B5059"/>
    <w:rsid w:val="003B5205"/>
    <w:rsid w:val="003B5EFE"/>
    <w:rsid w:val="003B6275"/>
    <w:rsid w:val="003B711B"/>
    <w:rsid w:val="003B7A1D"/>
    <w:rsid w:val="003C1357"/>
    <w:rsid w:val="003C1575"/>
    <w:rsid w:val="003C15F6"/>
    <w:rsid w:val="003C1764"/>
    <w:rsid w:val="003C2358"/>
    <w:rsid w:val="003C293C"/>
    <w:rsid w:val="003C2F17"/>
    <w:rsid w:val="003C3698"/>
    <w:rsid w:val="003C42B7"/>
    <w:rsid w:val="003C4415"/>
    <w:rsid w:val="003C49FF"/>
    <w:rsid w:val="003C4DEC"/>
    <w:rsid w:val="003C5A87"/>
    <w:rsid w:val="003C5A88"/>
    <w:rsid w:val="003C5EAF"/>
    <w:rsid w:val="003C6623"/>
    <w:rsid w:val="003C6F8A"/>
    <w:rsid w:val="003C722F"/>
    <w:rsid w:val="003C7911"/>
    <w:rsid w:val="003D0091"/>
    <w:rsid w:val="003D0282"/>
    <w:rsid w:val="003D0A5B"/>
    <w:rsid w:val="003D128E"/>
    <w:rsid w:val="003D13B9"/>
    <w:rsid w:val="003D23EA"/>
    <w:rsid w:val="003D289A"/>
    <w:rsid w:val="003D2D8A"/>
    <w:rsid w:val="003D31EE"/>
    <w:rsid w:val="003D3671"/>
    <w:rsid w:val="003D37E5"/>
    <w:rsid w:val="003D3BE2"/>
    <w:rsid w:val="003D3E0D"/>
    <w:rsid w:val="003D4139"/>
    <w:rsid w:val="003D421E"/>
    <w:rsid w:val="003D4E62"/>
    <w:rsid w:val="003D533F"/>
    <w:rsid w:val="003D582E"/>
    <w:rsid w:val="003D5844"/>
    <w:rsid w:val="003D62BF"/>
    <w:rsid w:val="003D6FE7"/>
    <w:rsid w:val="003D70DE"/>
    <w:rsid w:val="003D72E0"/>
    <w:rsid w:val="003E05B0"/>
    <w:rsid w:val="003E109F"/>
    <w:rsid w:val="003E1C18"/>
    <w:rsid w:val="003E1D5B"/>
    <w:rsid w:val="003E23ED"/>
    <w:rsid w:val="003E2A1B"/>
    <w:rsid w:val="003E2EBD"/>
    <w:rsid w:val="003E2ED6"/>
    <w:rsid w:val="003E376C"/>
    <w:rsid w:val="003E39F5"/>
    <w:rsid w:val="003E3B64"/>
    <w:rsid w:val="003E3E64"/>
    <w:rsid w:val="003E5195"/>
    <w:rsid w:val="003E5493"/>
    <w:rsid w:val="003E58DC"/>
    <w:rsid w:val="003E5BFC"/>
    <w:rsid w:val="003E5D20"/>
    <w:rsid w:val="003E5F75"/>
    <w:rsid w:val="003E7737"/>
    <w:rsid w:val="003F13EE"/>
    <w:rsid w:val="003F14E6"/>
    <w:rsid w:val="003F29BC"/>
    <w:rsid w:val="003F2CF1"/>
    <w:rsid w:val="003F2F53"/>
    <w:rsid w:val="003F305C"/>
    <w:rsid w:val="003F327B"/>
    <w:rsid w:val="003F3605"/>
    <w:rsid w:val="003F3FB9"/>
    <w:rsid w:val="003F422A"/>
    <w:rsid w:val="003F45AC"/>
    <w:rsid w:val="003F4A7D"/>
    <w:rsid w:val="003F56F2"/>
    <w:rsid w:val="003F5B76"/>
    <w:rsid w:val="003F5F93"/>
    <w:rsid w:val="003F6073"/>
    <w:rsid w:val="003F60B0"/>
    <w:rsid w:val="003F61C7"/>
    <w:rsid w:val="003F6233"/>
    <w:rsid w:val="003F636B"/>
    <w:rsid w:val="003F67C4"/>
    <w:rsid w:val="003F6898"/>
    <w:rsid w:val="003F7225"/>
    <w:rsid w:val="003F7344"/>
    <w:rsid w:val="003F7404"/>
    <w:rsid w:val="003F7A49"/>
    <w:rsid w:val="003F7FD3"/>
    <w:rsid w:val="0040082F"/>
    <w:rsid w:val="00400BCB"/>
    <w:rsid w:val="00401177"/>
    <w:rsid w:val="004011EC"/>
    <w:rsid w:val="004020F3"/>
    <w:rsid w:val="00402FF3"/>
    <w:rsid w:val="0040312C"/>
    <w:rsid w:val="00403933"/>
    <w:rsid w:val="00403DCF"/>
    <w:rsid w:val="004046B6"/>
    <w:rsid w:val="0040594B"/>
    <w:rsid w:val="004060C1"/>
    <w:rsid w:val="004064C5"/>
    <w:rsid w:val="00406E77"/>
    <w:rsid w:val="00406EA8"/>
    <w:rsid w:val="00407739"/>
    <w:rsid w:val="00410048"/>
    <w:rsid w:val="0041019B"/>
    <w:rsid w:val="0041088F"/>
    <w:rsid w:val="00410D85"/>
    <w:rsid w:val="00411CAF"/>
    <w:rsid w:val="00411D0E"/>
    <w:rsid w:val="00412208"/>
    <w:rsid w:val="00412345"/>
    <w:rsid w:val="00413BEE"/>
    <w:rsid w:val="004140FC"/>
    <w:rsid w:val="004144EE"/>
    <w:rsid w:val="004148E8"/>
    <w:rsid w:val="00414F1E"/>
    <w:rsid w:val="00415D8A"/>
    <w:rsid w:val="004166A1"/>
    <w:rsid w:val="00416810"/>
    <w:rsid w:val="00420942"/>
    <w:rsid w:val="00420B7C"/>
    <w:rsid w:val="00420B82"/>
    <w:rsid w:val="00421DE7"/>
    <w:rsid w:val="0042278D"/>
    <w:rsid w:val="0042308A"/>
    <w:rsid w:val="004235A9"/>
    <w:rsid w:val="004240CD"/>
    <w:rsid w:val="0042425C"/>
    <w:rsid w:val="0042520E"/>
    <w:rsid w:val="00425231"/>
    <w:rsid w:val="004252B9"/>
    <w:rsid w:val="0042565A"/>
    <w:rsid w:val="00425BF3"/>
    <w:rsid w:val="00425DF3"/>
    <w:rsid w:val="00426040"/>
    <w:rsid w:val="0042652A"/>
    <w:rsid w:val="00426A28"/>
    <w:rsid w:val="00430202"/>
    <w:rsid w:val="00430653"/>
    <w:rsid w:val="00430BEB"/>
    <w:rsid w:val="00431D0D"/>
    <w:rsid w:val="00432EEF"/>
    <w:rsid w:val="004333C1"/>
    <w:rsid w:val="00433C01"/>
    <w:rsid w:val="00433E10"/>
    <w:rsid w:val="004353A8"/>
    <w:rsid w:val="004354FC"/>
    <w:rsid w:val="0043556F"/>
    <w:rsid w:val="004358D2"/>
    <w:rsid w:val="00436C9D"/>
    <w:rsid w:val="00436E03"/>
    <w:rsid w:val="00437E8E"/>
    <w:rsid w:val="00437EFF"/>
    <w:rsid w:val="00437F11"/>
    <w:rsid w:val="00437F9A"/>
    <w:rsid w:val="004407BB"/>
    <w:rsid w:val="00441005"/>
    <w:rsid w:val="00442272"/>
    <w:rsid w:val="004437BE"/>
    <w:rsid w:val="00443D87"/>
    <w:rsid w:val="00443DD6"/>
    <w:rsid w:val="004445E5"/>
    <w:rsid w:val="004448A4"/>
    <w:rsid w:val="00444ABB"/>
    <w:rsid w:val="00444C0D"/>
    <w:rsid w:val="00444CBE"/>
    <w:rsid w:val="00444FEC"/>
    <w:rsid w:val="0044507C"/>
    <w:rsid w:val="00445D0B"/>
    <w:rsid w:val="00446563"/>
    <w:rsid w:val="00447B56"/>
    <w:rsid w:val="00450052"/>
    <w:rsid w:val="00450B65"/>
    <w:rsid w:val="00451928"/>
    <w:rsid w:val="00451B07"/>
    <w:rsid w:val="004525DB"/>
    <w:rsid w:val="004527FD"/>
    <w:rsid w:val="0045321E"/>
    <w:rsid w:val="00453A74"/>
    <w:rsid w:val="00453A9A"/>
    <w:rsid w:val="00454754"/>
    <w:rsid w:val="00454DAF"/>
    <w:rsid w:val="004553AF"/>
    <w:rsid w:val="00456FC9"/>
    <w:rsid w:val="004576FA"/>
    <w:rsid w:val="004605E8"/>
    <w:rsid w:val="004615B2"/>
    <w:rsid w:val="0046254C"/>
    <w:rsid w:val="0046273A"/>
    <w:rsid w:val="00463A01"/>
    <w:rsid w:val="00464202"/>
    <w:rsid w:val="0046431D"/>
    <w:rsid w:val="004643AF"/>
    <w:rsid w:val="0046526D"/>
    <w:rsid w:val="00465870"/>
    <w:rsid w:val="00465FCE"/>
    <w:rsid w:val="004662F2"/>
    <w:rsid w:val="00466886"/>
    <w:rsid w:val="00466CD5"/>
    <w:rsid w:val="00467589"/>
    <w:rsid w:val="00467937"/>
    <w:rsid w:val="00470CDC"/>
    <w:rsid w:val="0047118C"/>
    <w:rsid w:val="00471367"/>
    <w:rsid w:val="00471625"/>
    <w:rsid w:val="00471B71"/>
    <w:rsid w:val="004726DC"/>
    <w:rsid w:val="00472A1B"/>
    <w:rsid w:val="00472EC8"/>
    <w:rsid w:val="00473492"/>
    <w:rsid w:val="0047388D"/>
    <w:rsid w:val="00473C4F"/>
    <w:rsid w:val="00473CCC"/>
    <w:rsid w:val="00474D9E"/>
    <w:rsid w:val="00474E36"/>
    <w:rsid w:val="00475221"/>
    <w:rsid w:val="004756D5"/>
    <w:rsid w:val="004766EC"/>
    <w:rsid w:val="00476779"/>
    <w:rsid w:val="0047695C"/>
    <w:rsid w:val="004769A5"/>
    <w:rsid w:val="00476E04"/>
    <w:rsid w:val="00477A8D"/>
    <w:rsid w:val="004805FC"/>
    <w:rsid w:val="0048065F"/>
    <w:rsid w:val="00480BF9"/>
    <w:rsid w:val="00481999"/>
    <w:rsid w:val="0048261A"/>
    <w:rsid w:val="00483410"/>
    <w:rsid w:val="00483A0B"/>
    <w:rsid w:val="00483FE0"/>
    <w:rsid w:val="00484976"/>
    <w:rsid w:val="00485024"/>
    <w:rsid w:val="004851F5"/>
    <w:rsid w:val="00485C1A"/>
    <w:rsid w:val="00486A2C"/>
    <w:rsid w:val="00486AA4"/>
    <w:rsid w:val="0048772D"/>
    <w:rsid w:val="00490BEF"/>
    <w:rsid w:val="00490D4C"/>
    <w:rsid w:val="00491196"/>
    <w:rsid w:val="0049167A"/>
    <w:rsid w:val="004928D9"/>
    <w:rsid w:val="00492955"/>
    <w:rsid w:val="00492D25"/>
    <w:rsid w:val="004960EC"/>
    <w:rsid w:val="0049788C"/>
    <w:rsid w:val="00497AB0"/>
    <w:rsid w:val="004A014B"/>
    <w:rsid w:val="004A05F4"/>
    <w:rsid w:val="004A0925"/>
    <w:rsid w:val="004A0C72"/>
    <w:rsid w:val="004A1FBB"/>
    <w:rsid w:val="004A236F"/>
    <w:rsid w:val="004A2922"/>
    <w:rsid w:val="004A2E9E"/>
    <w:rsid w:val="004A325F"/>
    <w:rsid w:val="004A3E29"/>
    <w:rsid w:val="004A4290"/>
    <w:rsid w:val="004A4740"/>
    <w:rsid w:val="004A57E8"/>
    <w:rsid w:val="004A5882"/>
    <w:rsid w:val="004A58C9"/>
    <w:rsid w:val="004A5988"/>
    <w:rsid w:val="004A60D2"/>
    <w:rsid w:val="004A6320"/>
    <w:rsid w:val="004A72DC"/>
    <w:rsid w:val="004A7453"/>
    <w:rsid w:val="004B0AC2"/>
    <w:rsid w:val="004B10AA"/>
    <w:rsid w:val="004B3919"/>
    <w:rsid w:val="004B4558"/>
    <w:rsid w:val="004B4BB5"/>
    <w:rsid w:val="004B4ED7"/>
    <w:rsid w:val="004B555E"/>
    <w:rsid w:val="004B58C6"/>
    <w:rsid w:val="004B5D63"/>
    <w:rsid w:val="004B725B"/>
    <w:rsid w:val="004B7321"/>
    <w:rsid w:val="004B7358"/>
    <w:rsid w:val="004B7705"/>
    <w:rsid w:val="004B7F50"/>
    <w:rsid w:val="004C128C"/>
    <w:rsid w:val="004C12A4"/>
    <w:rsid w:val="004C147B"/>
    <w:rsid w:val="004C3293"/>
    <w:rsid w:val="004C347B"/>
    <w:rsid w:val="004C4294"/>
    <w:rsid w:val="004C47C3"/>
    <w:rsid w:val="004C48F5"/>
    <w:rsid w:val="004C5843"/>
    <w:rsid w:val="004C58C7"/>
    <w:rsid w:val="004C5931"/>
    <w:rsid w:val="004C5EDC"/>
    <w:rsid w:val="004C68B6"/>
    <w:rsid w:val="004C68D1"/>
    <w:rsid w:val="004C6EF1"/>
    <w:rsid w:val="004C7935"/>
    <w:rsid w:val="004C7AC3"/>
    <w:rsid w:val="004D0823"/>
    <w:rsid w:val="004D225F"/>
    <w:rsid w:val="004D2379"/>
    <w:rsid w:val="004D2899"/>
    <w:rsid w:val="004D3220"/>
    <w:rsid w:val="004D4227"/>
    <w:rsid w:val="004D50B8"/>
    <w:rsid w:val="004D5442"/>
    <w:rsid w:val="004D5BCD"/>
    <w:rsid w:val="004D5C30"/>
    <w:rsid w:val="004D6B1D"/>
    <w:rsid w:val="004D7282"/>
    <w:rsid w:val="004D74DF"/>
    <w:rsid w:val="004D74E2"/>
    <w:rsid w:val="004E1455"/>
    <w:rsid w:val="004E2C7B"/>
    <w:rsid w:val="004E2D71"/>
    <w:rsid w:val="004E2ED7"/>
    <w:rsid w:val="004E35AB"/>
    <w:rsid w:val="004E4854"/>
    <w:rsid w:val="004E48A7"/>
    <w:rsid w:val="004E4A04"/>
    <w:rsid w:val="004E4C5B"/>
    <w:rsid w:val="004E5ACC"/>
    <w:rsid w:val="004E5F31"/>
    <w:rsid w:val="004E604D"/>
    <w:rsid w:val="004E6497"/>
    <w:rsid w:val="004E682C"/>
    <w:rsid w:val="004E75E3"/>
    <w:rsid w:val="004E7B89"/>
    <w:rsid w:val="004F064B"/>
    <w:rsid w:val="004F08E6"/>
    <w:rsid w:val="004F0B89"/>
    <w:rsid w:val="004F1B06"/>
    <w:rsid w:val="004F2203"/>
    <w:rsid w:val="004F2382"/>
    <w:rsid w:val="004F241B"/>
    <w:rsid w:val="004F268B"/>
    <w:rsid w:val="004F2DCF"/>
    <w:rsid w:val="004F3382"/>
    <w:rsid w:val="004F4367"/>
    <w:rsid w:val="004F4B64"/>
    <w:rsid w:val="004F5629"/>
    <w:rsid w:val="004F579E"/>
    <w:rsid w:val="004F57CA"/>
    <w:rsid w:val="004F5E52"/>
    <w:rsid w:val="004F5F27"/>
    <w:rsid w:val="004F6065"/>
    <w:rsid w:val="004F6BFE"/>
    <w:rsid w:val="004F7371"/>
    <w:rsid w:val="004F7941"/>
    <w:rsid w:val="00500E9E"/>
    <w:rsid w:val="00500EF8"/>
    <w:rsid w:val="0050195B"/>
    <w:rsid w:val="00501A90"/>
    <w:rsid w:val="00501EB2"/>
    <w:rsid w:val="00502543"/>
    <w:rsid w:val="0050266D"/>
    <w:rsid w:val="005029C8"/>
    <w:rsid w:val="00503A9D"/>
    <w:rsid w:val="0050406B"/>
    <w:rsid w:val="005050C9"/>
    <w:rsid w:val="00505B29"/>
    <w:rsid w:val="00505C0F"/>
    <w:rsid w:val="00505F62"/>
    <w:rsid w:val="0050618A"/>
    <w:rsid w:val="005063AB"/>
    <w:rsid w:val="005065A6"/>
    <w:rsid w:val="00506F37"/>
    <w:rsid w:val="00507A1C"/>
    <w:rsid w:val="00507BA4"/>
    <w:rsid w:val="00507C00"/>
    <w:rsid w:val="00510699"/>
    <w:rsid w:val="00510C19"/>
    <w:rsid w:val="00510DC0"/>
    <w:rsid w:val="005115A0"/>
    <w:rsid w:val="005117F0"/>
    <w:rsid w:val="00511E21"/>
    <w:rsid w:val="00511EF0"/>
    <w:rsid w:val="005122A0"/>
    <w:rsid w:val="00512D2E"/>
    <w:rsid w:val="005135B5"/>
    <w:rsid w:val="005141E3"/>
    <w:rsid w:val="005147F4"/>
    <w:rsid w:val="00515A0B"/>
    <w:rsid w:val="00515E8C"/>
    <w:rsid w:val="0051699D"/>
    <w:rsid w:val="00516BBC"/>
    <w:rsid w:val="0051724D"/>
    <w:rsid w:val="00517986"/>
    <w:rsid w:val="005179F6"/>
    <w:rsid w:val="00517D19"/>
    <w:rsid w:val="00517F12"/>
    <w:rsid w:val="00520533"/>
    <w:rsid w:val="00520BBC"/>
    <w:rsid w:val="005212B1"/>
    <w:rsid w:val="00521BF5"/>
    <w:rsid w:val="00522691"/>
    <w:rsid w:val="00522ACC"/>
    <w:rsid w:val="00523B4C"/>
    <w:rsid w:val="00525345"/>
    <w:rsid w:val="00525A21"/>
    <w:rsid w:val="00525BF5"/>
    <w:rsid w:val="00526103"/>
    <w:rsid w:val="0052632F"/>
    <w:rsid w:val="005264AC"/>
    <w:rsid w:val="00526818"/>
    <w:rsid w:val="00527052"/>
    <w:rsid w:val="005272C0"/>
    <w:rsid w:val="00527A29"/>
    <w:rsid w:val="00527D1C"/>
    <w:rsid w:val="00527DA3"/>
    <w:rsid w:val="00527F6D"/>
    <w:rsid w:val="00530EAE"/>
    <w:rsid w:val="0053131F"/>
    <w:rsid w:val="00531349"/>
    <w:rsid w:val="0053170D"/>
    <w:rsid w:val="00531ABE"/>
    <w:rsid w:val="00531C7E"/>
    <w:rsid w:val="00531F3E"/>
    <w:rsid w:val="005325CC"/>
    <w:rsid w:val="00532FD9"/>
    <w:rsid w:val="005330B9"/>
    <w:rsid w:val="00533583"/>
    <w:rsid w:val="00533CCC"/>
    <w:rsid w:val="00533D8E"/>
    <w:rsid w:val="00533FD2"/>
    <w:rsid w:val="0053487B"/>
    <w:rsid w:val="00534C0B"/>
    <w:rsid w:val="005354EC"/>
    <w:rsid w:val="00535F48"/>
    <w:rsid w:val="00536AB8"/>
    <w:rsid w:val="00536C38"/>
    <w:rsid w:val="00536CF3"/>
    <w:rsid w:val="00537697"/>
    <w:rsid w:val="0053776D"/>
    <w:rsid w:val="0054091D"/>
    <w:rsid w:val="00540984"/>
    <w:rsid w:val="00540E34"/>
    <w:rsid w:val="0054136D"/>
    <w:rsid w:val="0054218E"/>
    <w:rsid w:val="00542B42"/>
    <w:rsid w:val="00543ABF"/>
    <w:rsid w:val="0054447B"/>
    <w:rsid w:val="0054485A"/>
    <w:rsid w:val="00544BDB"/>
    <w:rsid w:val="00545279"/>
    <w:rsid w:val="00545E5D"/>
    <w:rsid w:val="0054650E"/>
    <w:rsid w:val="00546DA1"/>
    <w:rsid w:val="00546E2D"/>
    <w:rsid w:val="0055109F"/>
    <w:rsid w:val="00552A20"/>
    <w:rsid w:val="00552B8A"/>
    <w:rsid w:val="00552DFE"/>
    <w:rsid w:val="005532E7"/>
    <w:rsid w:val="00553D8A"/>
    <w:rsid w:val="00553F26"/>
    <w:rsid w:val="0055453F"/>
    <w:rsid w:val="00554A54"/>
    <w:rsid w:val="00554BC4"/>
    <w:rsid w:val="00555281"/>
    <w:rsid w:val="005554C7"/>
    <w:rsid w:val="00555621"/>
    <w:rsid w:val="00556482"/>
    <w:rsid w:val="005564E3"/>
    <w:rsid w:val="00556D2D"/>
    <w:rsid w:val="005570BC"/>
    <w:rsid w:val="00557473"/>
    <w:rsid w:val="005579FE"/>
    <w:rsid w:val="00557C33"/>
    <w:rsid w:val="005600BA"/>
    <w:rsid w:val="00560524"/>
    <w:rsid w:val="00561EF2"/>
    <w:rsid w:val="0056291E"/>
    <w:rsid w:val="00562BA2"/>
    <w:rsid w:val="00562D99"/>
    <w:rsid w:val="00562DF5"/>
    <w:rsid w:val="005635C3"/>
    <w:rsid w:val="0056389C"/>
    <w:rsid w:val="00563EDD"/>
    <w:rsid w:val="00563EE4"/>
    <w:rsid w:val="00564D9F"/>
    <w:rsid w:val="00564E48"/>
    <w:rsid w:val="005651A4"/>
    <w:rsid w:val="005656EC"/>
    <w:rsid w:val="00565765"/>
    <w:rsid w:val="00565BD0"/>
    <w:rsid w:val="005663CB"/>
    <w:rsid w:val="00566646"/>
    <w:rsid w:val="00566B7C"/>
    <w:rsid w:val="00567107"/>
    <w:rsid w:val="005672B6"/>
    <w:rsid w:val="0056731C"/>
    <w:rsid w:val="00567547"/>
    <w:rsid w:val="00570168"/>
    <w:rsid w:val="005728E9"/>
    <w:rsid w:val="00572991"/>
    <w:rsid w:val="00572E05"/>
    <w:rsid w:val="00573224"/>
    <w:rsid w:val="005735A9"/>
    <w:rsid w:val="00573B26"/>
    <w:rsid w:val="0057472B"/>
    <w:rsid w:val="005749DF"/>
    <w:rsid w:val="005753B3"/>
    <w:rsid w:val="005756B4"/>
    <w:rsid w:val="005757E7"/>
    <w:rsid w:val="005761AE"/>
    <w:rsid w:val="00576C38"/>
    <w:rsid w:val="005773A1"/>
    <w:rsid w:val="00577767"/>
    <w:rsid w:val="0058012C"/>
    <w:rsid w:val="0058016C"/>
    <w:rsid w:val="00580741"/>
    <w:rsid w:val="00580F97"/>
    <w:rsid w:val="0058433B"/>
    <w:rsid w:val="00584E03"/>
    <w:rsid w:val="0058627A"/>
    <w:rsid w:val="0058752B"/>
    <w:rsid w:val="00587725"/>
    <w:rsid w:val="00587AE0"/>
    <w:rsid w:val="00587D44"/>
    <w:rsid w:val="005906B4"/>
    <w:rsid w:val="00590F27"/>
    <w:rsid w:val="0059183C"/>
    <w:rsid w:val="00592C26"/>
    <w:rsid w:val="00592DED"/>
    <w:rsid w:val="0059469A"/>
    <w:rsid w:val="00594CF6"/>
    <w:rsid w:val="005953C5"/>
    <w:rsid w:val="00596082"/>
    <w:rsid w:val="0059642B"/>
    <w:rsid w:val="00596AD2"/>
    <w:rsid w:val="005979E0"/>
    <w:rsid w:val="00597F73"/>
    <w:rsid w:val="005A003E"/>
    <w:rsid w:val="005A06F6"/>
    <w:rsid w:val="005A0AFA"/>
    <w:rsid w:val="005A0B32"/>
    <w:rsid w:val="005A0B96"/>
    <w:rsid w:val="005A1668"/>
    <w:rsid w:val="005A1A11"/>
    <w:rsid w:val="005A2156"/>
    <w:rsid w:val="005A34B9"/>
    <w:rsid w:val="005A3719"/>
    <w:rsid w:val="005A43AF"/>
    <w:rsid w:val="005A462E"/>
    <w:rsid w:val="005A5D6E"/>
    <w:rsid w:val="005A75EF"/>
    <w:rsid w:val="005B0151"/>
    <w:rsid w:val="005B028C"/>
    <w:rsid w:val="005B039F"/>
    <w:rsid w:val="005B048A"/>
    <w:rsid w:val="005B0725"/>
    <w:rsid w:val="005B07D6"/>
    <w:rsid w:val="005B0BC8"/>
    <w:rsid w:val="005B1050"/>
    <w:rsid w:val="005B1964"/>
    <w:rsid w:val="005B284C"/>
    <w:rsid w:val="005B28C0"/>
    <w:rsid w:val="005B2BDF"/>
    <w:rsid w:val="005B2C8F"/>
    <w:rsid w:val="005B2E0E"/>
    <w:rsid w:val="005B2F69"/>
    <w:rsid w:val="005B302B"/>
    <w:rsid w:val="005B326E"/>
    <w:rsid w:val="005B337C"/>
    <w:rsid w:val="005B42CE"/>
    <w:rsid w:val="005B5B25"/>
    <w:rsid w:val="005B5BDA"/>
    <w:rsid w:val="005B61EC"/>
    <w:rsid w:val="005B64DB"/>
    <w:rsid w:val="005B6B40"/>
    <w:rsid w:val="005C026F"/>
    <w:rsid w:val="005C0CCD"/>
    <w:rsid w:val="005C0CF6"/>
    <w:rsid w:val="005C0E87"/>
    <w:rsid w:val="005C1B63"/>
    <w:rsid w:val="005C2775"/>
    <w:rsid w:val="005C37EB"/>
    <w:rsid w:val="005C424C"/>
    <w:rsid w:val="005C4252"/>
    <w:rsid w:val="005C49D7"/>
    <w:rsid w:val="005C5930"/>
    <w:rsid w:val="005C61CE"/>
    <w:rsid w:val="005C625E"/>
    <w:rsid w:val="005C7205"/>
    <w:rsid w:val="005C7FA7"/>
    <w:rsid w:val="005D09EB"/>
    <w:rsid w:val="005D13DA"/>
    <w:rsid w:val="005D1454"/>
    <w:rsid w:val="005D1602"/>
    <w:rsid w:val="005D1E54"/>
    <w:rsid w:val="005D2BB7"/>
    <w:rsid w:val="005D2EC3"/>
    <w:rsid w:val="005D2F9D"/>
    <w:rsid w:val="005D3C23"/>
    <w:rsid w:val="005D3CD9"/>
    <w:rsid w:val="005D4820"/>
    <w:rsid w:val="005D4921"/>
    <w:rsid w:val="005D4A2A"/>
    <w:rsid w:val="005D4A79"/>
    <w:rsid w:val="005D4C20"/>
    <w:rsid w:val="005D6071"/>
    <w:rsid w:val="005D60F9"/>
    <w:rsid w:val="005D6378"/>
    <w:rsid w:val="005D6464"/>
    <w:rsid w:val="005D654D"/>
    <w:rsid w:val="005D68A3"/>
    <w:rsid w:val="005D7189"/>
    <w:rsid w:val="005D7735"/>
    <w:rsid w:val="005D7969"/>
    <w:rsid w:val="005E0568"/>
    <w:rsid w:val="005E0FBA"/>
    <w:rsid w:val="005E11F8"/>
    <w:rsid w:val="005E16CC"/>
    <w:rsid w:val="005E16F8"/>
    <w:rsid w:val="005E2B70"/>
    <w:rsid w:val="005E391A"/>
    <w:rsid w:val="005E3969"/>
    <w:rsid w:val="005E3E97"/>
    <w:rsid w:val="005E44F4"/>
    <w:rsid w:val="005E4A1D"/>
    <w:rsid w:val="005E4F05"/>
    <w:rsid w:val="005E4FC0"/>
    <w:rsid w:val="005E5133"/>
    <w:rsid w:val="005E57D3"/>
    <w:rsid w:val="005E6010"/>
    <w:rsid w:val="005E6AEC"/>
    <w:rsid w:val="005E6DCE"/>
    <w:rsid w:val="005E7A8B"/>
    <w:rsid w:val="005F0A12"/>
    <w:rsid w:val="005F125A"/>
    <w:rsid w:val="005F1656"/>
    <w:rsid w:val="005F17C8"/>
    <w:rsid w:val="005F18BD"/>
    <w:rsid w:val="005F1AAC"/>
    <w:rsid w:val="005F207C"/>
    <w:rsid w:val="005F2439"/>
    <w:rsid w:val="005F2655"/>
    <w:rsid w:val="005F2704"/>
    <w:rsid w:val="005F2EBD"/>
    <w:rsid w:val="005F352B"/>
    <w:rsid w:val="005F422D"/>
    <w:rsid w:val="005F4EFA"/>
    <w:rsid w:val="005F4F15"/>
    <w:rsid w:val="005F5F50"/>
    <w:rsid w:val="005F68EB"/>
    <w:rsid w:val="005F6D73"/>
    <w:rsid w:val="005F7B4A"/>
    <w:rsid w:val="00600131"/>
    <w:rsid w:val="00600396"/>
    <w:rsid w:val="006004E5"/>
    <w:rsid w:val="00600743"/>
    <w:rsid w:val="00600DAE"/>
    <w:rsid w:val="00600DE7"/>
    <w:rsid w:val="006016A3"/>
    <w:rsid w:val="006018FF"/>
    <w:rsid w:val="00602A04"/>
    <w:rsid w:val="00603168"/>
    <w:rsid w:val="0060382C"/>
    <w:rsid w:val="00603DB0"/>
    <w:rsid w:val="006040C1"/>
    <w:rsid w:val="00604C19"/>
    <w:rsid w:val="00604C4A"/>
    <w:rsid w:val="00604D9F"/>
    <w:rsid w:val="00604E39"/>
    <w:rsid w:val="0060560E"/>
    <w:rsid w:val="006061E5"/>
    <w:rsid w:val="0060656C"/>
    <w:rsid w:val="00607A47"/>
    <w:rsid w:val="00607DED"/>
    <w:rsid w:val="006110A7"/>
    <w:rsid w:val="0061196E"/>
    <w:rsid w:val="00611E3C"/>
    <w:rsid w:val="00612B01"/>
    <w:rsid w:val="0061327B"/>
    <w:rsid w:val="0061408E"/>
    <w:rsid w:val="0061433F"/>
    <w:rsid w:val="006146C8"/>
    <w:rsid w:val="00614894"/>
    <w:rsid w:val="00614C66"/>
    <w:rsid w:val="00615C0A"/>
    <w:rsid w:val="00616558"/>
    <w:rsid w:val="00616A42"/>
    <w:rsid w:val="00616AA6"/>
    <w:rsid w:val="00617D71"/>
    <w:rsid w:val="00617F7D"/>
    <w:rsid w:val="00620A0E"/>
    <w:rsid w:val="00620B80"/>
    <w:rsid w:val="00621951"/>
    <w:rsid w:val="00621BC7"/>
    <w:rsid w:val="00621D39"/>
    <w:rsid w:val="00621D7F"/>
    <w:rsid w:val="006222C4"/>
    <w:rsid w:val="00622C3A"/>
    <w:rsid w:val="00622D88"/>
    <w:rsid w:val="006231C7"/>
    <w:rsid w:val="00623ED9"/>
    <w:rsid w:val="0062490C"/>
    <w:rsid w:val="006249F4"/>
    <w:rsid w:val="00624B29"/>
    <w:rsid w:val="00624CE6"/>
    <w:rsid w:val="00624E64"/>
    <w:rsid w:val="00625185"/>
    <w:rsid w:val="0062571E"/>
    <w:rsid w:val="00625922"/>
    <w:rsid w:val="00625DFF"/>
    <w:rsid w:val="006260B6"/>
    <w:rsid w:val="00626335"/>
    <w:rsid w:val="006306F2"/>
    <w:rsid w:val="00630F2B"/>
    <w:rsid w:val="0063329A"/>
    <w:rsid w:val="00633BCE"/>
    <w:rsid w:val="0063441B"/>
    <w:rsid w:val="006344E1"/>
    <w:rsid w:val="0063602D"/>
    <w:rsid w:val="006362BF"/>
    <w:rsid w:val="00636422"/>
    <w:rsid w:val="00636885"/>
    <w:rsid w:val="00636FE3"/>
    <w:rsid w:val="00637134"/>
    <w:rsid w:val="00637C11"/>
    <w:rsid w:val="0064102A"/>
    <w:rsid w:val="00641752"/>
    <w:rsid w:val="00641E84"/>
    <w:rsid w:val="006425AB"/>
    <w:rsid w:val="0064264E"/>
    <w:rsid w:val="00642F20"/>
    <w:rsid w:val="0064434E"/>
    <w:rsid w:val="00644AC6"/>
    <w:rsid w:val="00644E6A"/>
    <w:rsid w:val="00645640"/>
    <w:rsid w:val="00645A40"/>
    <w:rsid w:val="00646023"/>
    <w:rsid w:val="0064623D"/>
    <w:rsid w:val="0064651C"/>
    <w:rsid w:val="00646808"/>
    <w:rsid w:val="00647D5A"/>
    <w:rsid w:val="00650682"/>
    <w:rsid w:val="00650F0C"/>
    <w:rsid w:val="00651376"/>
    <w:rsid w:val="00651996"/>
    <w:rsid w:val="00652AD9"/>
    <w:rsid w:val="00653F66"/>
    <w:rsid w:val="0065479C"/>
    <w:rsid w:val="00654DE4"/>
    <w:rsid w:val="006550ED"/>
    <w:rsid w:val="006555C6"/>
    <w:rsid w:val="00655CE3"/>
    <w:rsid w:val="00655E06"/>
    <w:rsid w:val="006561DD"/>
    <w:rsid w:val="0065680F"/>
    <w:rsid w:val="006572A3"/>
    <w:rsid w:val="00657921"/>
    <w:rsid w:val="00657D7E"/>
    <w:rsid w:val="00663346"/>
    <w:rsid w:val="006635EC"/>
    <w:rsid w:val="00663B5C"/>
    <w:rsid w:val="006649F0"/>
    <w:rsid w:val="00664E3E"/>
    <w:rsid w:val="006651AC"/>
    <w:rsid w:val="0066527B"/>
    <w:rsid w:val="006654A1"/>
    <w:rsid w:val="00665A5D"/>
    <w:rsid w:val="00666293"/>
    <w:rsid w:val="006662BD"/>
    <w:rsid w:val="00666320"/>
    <w:rsid w:val="006665AE"/>
    <w:rsid w:val="00666A4E"/>
    <w:rsid w:val="00666EFE"/>
    <w:rsid w:val="00666F7B"/>
    <w:rsid w:val="00666FF6"/>
    <w:rsid w:val="00667894"/>
    <w:rsid w:val="0067034A"/>
    <w:rsid w:val="00671085"/>
    <w:rsid w:val="006712CB"/>
    <w:rsid w:val="006718C6"/>
    <w:rsid w:val="0067225C"/>
    <w:rsid w:val="00672593"/>
    <w:rsid w:val="00672DA4"/>
    <w:rsid w:val="00672EAA"/>
    <w:rsid w:val="00673BE5"/>
    <w:rsid w:val="00673F9A"/>
    <w:rsid w:val="00674330"/>
    <w:rsid w:val="00674719"/>
    <w:rsid w:val="00674F75"/>
    <w:rsid w:val="00675227"/>
    <w:rsid w:val="00675C70"/>
    <w:rsid w:val="00675E16"/>
    <w:rsid w:val="00675F83"/>
    <w:rsid w:val="0067600A"/>
    <w:rsid w:val="006766FA"/>
    <w:rsid w:val="00676984"/>
    <w:rsid w:val="00676AFD"/>
    <w:rsid w:val="0067789F"/>
    <w:rsid w:val="00677AAE"/>
    <w:rsid w:val="00680758"/>
    <w:rsid w:val="0068116F"/>
    <w:rsid w:val="006812E3"/>
    <w:rsid w:val="00681317"/>
    <w:rsid w:val="00681510"/>
    <w:rsid w:val="00682063"/>
    <w:rsid w:val="00682360"/>
    <w:rsid w:val="006829BB"/>
    <w:rsid w:val="0068310A"/>
    <w:rsid w:val="00683F55"/>
    <w:rsid w:val="006846EA"/>
    <w:rsid w:val="00685AB6"/>
    <w:rsid w:val="006862D1"/>
    <w:rsid w:val="006862E9"/>
    <w:rsid w:val="006863BA"/>
    <w:rsid w:val="006864DD"/>
    <w:rsid w:val="00686E8A"/>
    <w:rsid w:val="00687161"/>
    <w:rsid w:val="00687531"/>
    <w:rsid w:val="0068779D"/>
    <w:rsid w:val="006878A0"/>
    <w:rsid w:val="0069028C"/>
    <w:rsid w:val="00690885"/>
    <w:rsid w:val="00690990"/>
    <w:rsid w:val="006920F2"/>
    <w:rsid w:val="00692209"/>
    <w:rsid w:val="00692252"/>
    <w:rsid w:val="006927EA"/>
    <w:rsid w:val="00692F13"/>
    <w:rsid w:val="0069343F"/>
    <w:rsid w:val="006934CD"/>
    <w:rsid w:val="00693517"/>
    <w:rsid w:val="006938E9"/>
    <w:rsid w:val="0069425A"/>
    <w:rsid w:val="0069428E"/>
    <w:rsid w:val="00694B6A"/>
    <w:rsid w:val="00694F96"/>
    <w:rsid w:val="00695989"/>
    <w:rsid w:val="00695AC5"/>
    <w:rsid w:val="00695B1B"/>
    <w:rsid w:val="006962B5"/>
    <w:rsid w:val="006970D4"/>
    <w:rsid w:val="006971D3"/>
    <w:rsid w:val="00697389"/>
    <w:rsid w:val="006A0A30"/>
    <w:rsid w:val="006A0F7D"/>
    <w:rsid w:val="006A10AF"/>
    <w:rsid w:val="006A1408"/>
    <w:rsid w:val="006A30CB"/>
    <w:rsid w:val="006A4C14"/>
    <w:rsid w:val="006A5C36"/>
    <w:rsid w:val="006A5EF5"/>
    <w:rsid w:val="006A6726"/>
    <w:rsid w:val="006A6D09"/>
    <w:rsid w:val="006A7154"/>
    <w:rsid w:val="006B0558"/>
    <w:rsid w:val="006B05A0"/>
    <w:rsid w:val="006B0FEB"/>
    <w:rsid w:val="006B1737"/>
    <w:rsid w:val="006B277E"/>
    <w:rsid w:val="006B4348"/>
    <w:rsid w:val="006B4427"/>
    <w:rsid w:val="006B4B10"/>
    <w:rsid w:val="006B5DF7"/>
    <w:rsid w:val="006B5F08"/>
    <w:rsid w:val="006B6638"/>
    <w:rsid w:val="006B6B0D"/>
    <w:rsid w:val="006B6C47"/>
    <w:rsid w:val="006B7AAF"/>
    <w:rsid w:val="006C019F"/>
    <w:rsid w:val="006C079D"/>
    <w:rsid w:val="006C0BD2"/>
    <w:rsid w:val="006C0C23"/>
    <w:rsid w:val="006C0D55"/>
    <w:rsid w:val="006C141A"/>
    <w:rsid w:val="006C18AA"/>
    <w:rsid w:val="006C1D99"/>
    <w:rsid w:val="006C1DAD"/>
    <w:rsid w:val="006C22CD"/>
    <w:rsid w:val="006C2D74"/>
    <w:rsid w:val="006C2F3E"/>
    <w:rsid w:val="006C32B9"/>
    <w:rsid w:val="006C3330"/>
    <w:rsid w:val="006C3FBB"/>
    <w:rsid w:val="006C3FFB"/>
    <w:rsid w:val="006C4685"/>
    <w:rsid w:val="006C5179"/>
    <w:rsid w:val="006C5852"/>
    <w:rsid w:val="006C6555"/>
    <w:rsid w:val="006C6825"/>
    <w:rsid w:val="006C752D"/>
    <w:rsid w:val="006C78E7"/>
    <w:rsid w:val="006C7E08"/>
    <w:rsid w:val="006D07DA"/>
    <w:rsid w:val="006D097E"/>
    <w:rsid w:val="006D2180"/>
    <w:rsid w:val="006D22CC"/>
    <w:rsid w:val="006D294F"/>
    <w:rsid w:val="006D32D1"/>
    <w:rsid w:val="006D49BC"/>
    <w:rsid w:val="006D57F4"/>
    <w:rsid w:val="006D6056"/>
    <w:rsid w:val="006D66F8"/>
    <w:rsid w:val="006D6B13"/>
    <w:rsid w:val="006D7117"/>
    <w:rsid w:val="006D7B2E"/>
    <w:rsid w:val="006D7C87"/>
    <w:rsid w:val="006E1017"/>
    <w:rsid w:val="006E2851"/>
    <w:rsid w:val="006E4182"/>
    <w:rsid w:val="006E4DE2"/>
    <w:rsid w:val="006E52BA"/>
    <w:rsid w:val="006E5364"/>
    <w:rsid w:val="006E5448"/>
    <w:rsid w:val="006E59EC"/>
    <w:rsid w:val="006E7306"/>
    <w:rsid w:val="006E7312"/>
    <w:rsid w:val="006E768C"/>
    <w:rsid w:val="006E794D"/>
    <w:rsid w:val="006E7F86"/>
    <w:rsid w:val="006F0DA6"/>
    <w:rsid w:val="006F0FF0"/>
    <w:rsid w:val="006F177B"/>
    <w:rsid w:val="006F1A6C"/>
    <w:rsid w:val="006F1C85"/>
    <w:rsid w:val="006F31B5"/>
    <w:rsid w:val="006F328D"/>
    <w:rsid w:val="006F3970"/>
    <w:rsid w:val="006F48FB"/>
    <w:rsid w:val="006F4D46"/>
    <w:rsid w:val="006F4F87"/>
    <w:rsid w:val="006F55F2"/>
    <w:rsid w:val="006F5F37"/>
    <w:rsid w:val="006F5F62"/>
    <w:rsid w:val="006F6342"/>
    <w:rsid w:val="006F63B9"/>
    <w:rsid w:val="006F64B1"/>
    <w:rsid w:val="006F6BE7"/>
    <w:rsid w:val="006F708F"/>
    <w:rsid w:val="006F7416"/>
    <w:rsid w:val="006F78FE"/>
    <w:rsid w:val="00700889"/>
    <w:rsid w:val="007010BE"/>
    <w:rsid w:val="007011B8"/>
    <w:rsid w:val="007015A9"/>
    <w:rsid w:val="007015CC"/>
    <w:rsid w:val="00701827"/>
    <w:rsid w:val="00701E9A"/>
    <w:rsid w:val="00701EF1"/>
    <w:rsid w:val="007028A4"/>
    <w:rsid w:val="007044E5"/>
    <w:rsid w:val="00704CBB"/>
    <w:rsid w:val="00704D13"/>
    <w:rsid w:val="00706560"/>
    <w:rsid w:val="007070E7"/>
    <w:rsid w:val="00707932"/>
    <w:rsid w:val="00707EDD"/>
    <w:rsid w:val="00711085"/>
    <w:rsid w:val="00711664"/>
    <w:rsid w:val="00711F82"/>
    <w:rsid w:val="00712117"/>
    <w:rsid w:val="00712297"/>
    <w:rsid w:val="00712785"/>
    <w:rsid w:val="00712858"/>
    <w:rsid w:val="00712AD0"/>
    <w:rsid w:val="007141FB"/>
    <w:rsid w:val="0071471D"/>
    <w:rsid w:val="0071509D"/>
    <w:rsid w:val="00715187"/>
    <w:rsid w:val="0071607B"/>
    <w:rsid w:val="0071619E"/>
    <w:rsid w:val="00716BC8"/>
    <w:rsid w:val="00717CD0"/>
    <w:rsid w:val="00720023"/>
    <w:rsid w:val="007203AF"/>
    <w:rsid w:val="007205D1"/>
    <w:rsid w:val="007208E4"/>
    <w:rsid w:val="00720BD7"/>
    <w:rsid w:val="0072120A"/>
    <w:rsid w:val="007216C0"/>
    <w:rsid w:val="00721BC1"/>
    <w:rsid w:val="00721D68"/>
    <w:rsid w:val="00721D7C"/>
    <w:rsid w:val="00722653"/>
    <w:rsid w:val="007228C7"/>
    <w:rsid w:val="007231BF"/>
    <w:rsid w:val="00723846"/>
    <w:rsid w:val="00723EF1"/>
    <w:rsid w:val="00724AB8"/>
    <w:rsid w:val="00724DD2"/>
    <w:rsid w:val="007251D3"/>
    <w:rsid w:val="007252C1"/>
    <w:rsid w:val="007255B0"/>
    <w:rsid w:val="00726EB9"/>
    <w:rsid w:val="00727035"/>
    <w:rsid w:val="00727A8F"/>
    <w:rsid w:val="00727BB4"/>
    <w:rsid w:val="00727D2B"/>
    <w:rsid w:val="00730761"/>
    <w:rsid w:val="0073200B"/>
    <w:rsid w:val="00732329"/>
    <w:rsid w:val="007328DE"/>
    <w:rsid w:val="00732B28"/>
    <w:rsid w:val="00734691"/>
    <w:rsid w:val="00735A64"/>
    <w:rsid w:val="00735EF0"/>
    <w:rsid w:val="00737CDF"/>
    <w:rsid w:val="0074012F"/>
    <w:rsid w:val="00741038"/>
    <w:rsid w:val="007410D1"/>
    <w:rsid w:val="00741E3D"/>
    <w:rsid w:val="00742208"/>
    <w:rsid w:val="0074267F"/>
    <w:rsid w:val="00743970"/>
    <w:rsid w:val="00744ED6"/>
    <w:rsid w:val="00745720"/>
    <w:rsid w:val="00745A8A"/>
    <w:rsid w:val="00746167"/>
    <w:rsid w:val="007465C4"/>
    <w:rsid w:val="0074667C"/>
    <w:rsid w:val="00746C3E"/>
    <w:rsid w:val="00746DC8"/>
    <w:rsid w:val="00746DD9"/>
    <w:rsid w:val="00747427"/>
    <w:rsid w:val="007500DC"/>
    <w:rsid w:val="00750734"/>
    <w:rsid w:val="00750D4E"/>
    <w:rsid w:val="00751B9A"/>
    <w:rsid w:val="007523C0"/>
    <w:rsid w:val="00752EEB"/>
    <w:rsid w:val="00754F50"/>
    <w:rsid w:val="007550E5"/>
    <w:rsid w:val="007552FF"/>
    <w:rsid w:val="007555F2"/>
    <w:rsid w:val="00756149"/>
    <w:rsid w:val="00757732"/>
    <w:rsid w:val="00762BD4"/>
    <w:rsid w:val="00762CE2"/>
    <w:rsid w:val="007630A8"/>
    <w:rsid w:val="007631A0"/>
    <w:rsid w:val="007631E1"/>
    <w:rsid w:val="00763350"/>
    <w:rsid w:val="00763881"/>
    <w:rsid w:val="00765CCB"/>
    <w:rsid w:val="00765DB6"/>
    <w:rsid w:val="00765F6F"/>
    <w:rsid w:val="00766907"/>
    <w:rsid w:val="00766A18"/>
    <w:rsid w:val="00766D19"/>
    <w:rsid w:val="007675D5"/>
    <w:rsid w:val="0076774D"/>
    <w:rsid w:val="007709B0"/>
    <w:rsid w:val="00770E4A"/>
    <w:rsid w:val="007715A4"/>
    <w:rsid w:val="007718B5"/>
    <w:rsid w:val="007722DA"/>
    <w:rsid w:val="007723C3"/>
    <w:rsid w:val="007723DA"/>
    <w:rsid w:val="00772533"/>
    <w:rsid w:val="00772788"/>
    <w:rsid w:val="007740F9"/>
    <w:rsid w:val="007743E3"/>
    <w:rsid w:val="00774711"/>
    <w:rsid w:val="00774C3E"/>
    <w:rsid w:val="007752BA"/>
    <w:rsid w:val="00775781"/>
    <w:rsid w:val="00775F64"/>
    <w:rsid w:val="0077622A"/>
    <w:rsid w:val="00776253"/>
    <w:rsid w:val="0077651C"/>
    <w:rsid w:val="00776605"/>
    <w:rsid w:val="0077690E"/>
    <w:rsid w:val="00776A67"/>
    <w:rsid w:val="007776CB"/>
    <w:rsid w:val="00780062"/>
    <w:rsid w:val="007809D2"/>
    <w:rsid w:val="007814F4"/>
    <w:rsid w:val="00781630"/>
    <w:rsid w:val="00781B4F"/>
    <w:rsid w:val="0078263B"/>
    <w:rsid w:val="00782D96"/>
    <w:rsid w:val="007830F1"/>
    <w:rsid w:val="00783372"/>
    <w:rsid w:val="00783A79"/>
    <w:rsid w:val="00783B24"/>
    <w:rsid w:val="00784773"/>
    <w:rsid w:val="00786BFB"/>
    <w:rsid w:val="007879DD"/>
    <w:rsid w:val="00790548"/>
    <w:rsid w:val="007919A0"/>
    <w:rsid w:val="00794351"/>
    <w:rsid w:val="007951A3"/>
    <w:rsid w:val="007953CB"/>
    <w:rsid w:val="0079592E"/>
    <w:rsid w:val="00795F2E"/>
    <w:rsid w:val="007966A6"/>
    <w:rsid w:val="007A0084"/>
    <w:rsid w:val="007A031D"/>
    <w:rsid w:val="007A048F"/>
    <w:rsid w:val="007A0BF7"/>
    <w:rsid w:val="007A0D05"/>
    <w:rsid w:val="007A12BE"/>
    <w:rsid w:val="007A2218"/>
    <w:rsid w:val="007A3250"/>
    <w:rsid w:val="007A3BEB"/>
    <w:rsid w:val="007A3E08"/>
    <w:rsid w:val="007A4CB7"/>
    <w:rsid w:val="007A4DD1"/>
    <w:rsid w:val="007A79D0"/>
    <w:rsid w:val="007A7A3E"/>
    <w:rsid w:val="007A7C41"/>
    <w:rsid w:val="007B0272"/>
    <w:rsid w:val="007B0650"/>
    <w:rsid w:val="007B0716"/>
    <w:rsid w:val="007B092F"/>
    <w:rsid w:val="007B09C0"/>
    <w:rsid w:val="007B195C"/>
    <w:rsid w:val="007B1D34"/>
    <w:rsid w:val="007B2615"/>
    <w:rsid w:val="007B2C95"/>
    <w:rsid w:val="007B38E7"/>
    <w:rsid w:val="007B3EDA"/>
    <w:rsid w:val="007B4EF1"/>
    <w:rsid w:val="007B5976"/>
    <w:rsid w:val="007B6096"/>
    <w:rsid w:val="007B7B60"/>
    <w:rsid w:val="007C06F2"/>
    <w:rsid w:val="007C0CA7"/>
    <w:rsid w:val="007C0F8C"/>
    <w:rsid w:val="007C12BC"/>
    <w:rsid w:val="007C1329"/>
    <w:rsid w:val="007C1470"/>
    <w:rsid w:val="007C2121"/>
    <w:rsid w:val="007C274E"/>
    <w:rsid w:val="007C2D53"/>
    <w:rsid w:val="007C33A9"/>
    <w:rsid w:val="007C37B7"/>
    <w:rsid w:val="007C39FB"/>
    <w:rsid w:val="007C3A9C"/>
    <w:rsid w:val="007C3B71"/>
    <w:rsid w:val="007C3B8E"/>
    <w:rsid w:val="007C404B"/>
    <w:rsid w:val="007C5D27"/>
    <w:rsid w:val="007C78DC"/>
    <w:rsid w:val="007D017D"/>
    <w:rsid w:val="007D19CF"/>
    <w:rsid w:val="007D3130"/>
    <w:rsid w:val="007D32C7"/>
    <w:rsid w:val="007D3AC5"/>
    <w:rsid w:val="007D5D55"/>
    <w:rsid w:val="007D6232"/>
    <w:rsid w:val="007D6532"/>
    <w:rsid w:val="007D75A3"/>
    <w:rsid w:val="007D7980"/>
    <w:rsid w:val="007E01B0"/>
    <w:rsid w:val="007E03FD"/>
    <w:rsid w:val="007E16A6"/>
    <w:rsid w:val="007E2730"/>
    <w:rsid w:val="007E2960"/>
    <w:rsid w:val="007E2FC0"/>
    <w:rsid w:val="007E39FD"/>
    <w:rsid w:val="007E3E23"/>
    <w:rsid w:val="007E3FB3"/>
    <w:rsid w:val="007E4B4F"/>
    <w:rsid w:val="007E69C3"/>
    <w:rsid w:val="007E6CD4"/>
    <w:rsid w:val="007E7396"/>
    <w:rsid w:val="007E7FAF"/>
    <w:rsid w:val="007F0849"/>
    <w:rsid w:val="007F0B39"/>
    <w:rsid w:val="007F0B5F"/>
    <w:rsid w:val="007F12A5"/>
    <w:rsid w:val="007F13A0"/>
    <w:rsid w:val="007F18A4"/>
    <w:rsid w:val="007F1F72"/>
    <w:rsid w:val="007F2E26"/>
    <w:rsid w:val="007F3023"/>
    <w:rsid w:val="007F3A8C"/>
    <w:rsid w:val="007F3A92"/>
    <w:rsid w:val="007F4BBA"/>
    <w:rsid w:val="007F5521"/>
    <w:rsid w:val="007F580F"/>
    <w:rsid w:val="007F6442"/>
    <w:rsid w:val="007F70C4"/>
    <w:rsid w:val="007F76B6"/>
    <w:rsid w:val="00800481"/>
    <w:rsid w:val="00800B0B"/>
    <w:rsid w:val="00800E0F"/>
    <w:rsid w:val="008017F1"/>
    <w:rsid w:val="00801AF5"/>
    <w:rsid w:val="00802CFA"/>
    <w:rsid w:val="00803077"/>
    <w:rsid w:val="00803901"/>
    <w:rsid w:val="00803C8F"/>
    <w:rsid w:val="00804389"/>
    <w:rsid w:val="00804FB8"/>
    <w:rsid w:val="0080547A"/>
    <w:rsid w:val="008061E5"/>
    <w:rsid w:val="00806286"/>
    <w:rsid w:val="00806F92"/>
    <w:rsid w:val="0080765A"/>
    <w:rsid w:val="00807AC1"/>
    <w:rsid w:val="0081008A"/>
    <w:rsid w:val="0081071A"/>
    <w:rsid w:val="008107B5"/>
    <w:rsid w:val="00811406"/>
    <w:rsid w:val="008117EC"/>
    <w:rsid w:val="00812720"/>
    <w:rsid w:val="008128D3"/>
    <w:rsid w:val="00812EAA"/>
    <w:rsid w:val="00813544"/>
    <w:rsid w:val="008135EC"/>
    <w:rsid w:val="008137F4"/>
    <w:rsid w:val="00814463"/>
    <w:rsid w:val="00814973"/>
    <w:rsid w:val="00814BCD"/>
    <w:rsid w:val="00814D65"/>
    <w:rsid w:val="00814E69"/>
    <w:rsid w:val="00815622"/>
    <w:rsid w:val="0081589D"/>
    <w:rsid w:val="00815C31"/>
    <w:rsid w:val="00815E2C"/>
    <w:rsid w:val="00817FA7"/>
    <w:rsid w:val="00820AF2"/>
    <w:rsid w:val="00820C56"/>
    <w:rsid w:val="00821045"/>
    <w:rsid w:val="00821325"/>
    <w:rsid w:val="008219FB"/>
    <w:rsid w:val="00822BBC"/>
    <w:rsid w:val="00823129"/>
    <w:rsid w:val="00823BF3"/>
    <w:rsid w:val="00824087"/>
    <w:rsid w:val="0082498F"/>
    <w:rsid w:val="0082508E"/>
    <w:rsid w:val="00825495"/>
    <w:rsid w:val="00825C6C"/>
    <w:rsid w:val="008261FF"/>
    <w:rsid w:val="00826485"/>
    <w:rsid w:val="00826AA7"/>
    <w:rsid w:val="008275E5"/>
    <w:rsid w:val="00827D1B"/>
    <w:rsid w:val="00830648"/>
    <w:rsid w:val="00830A21"/>
    <w:rsid w:val="0083140D"/>
    <w:rsid w:val="00831544"/>
    <w:rsid w:val="00831AFE"/>
    <w:rsid w:val="00832B5B"/>
    <w:rsid w:val="00832C52"/>
    <w:rsid w:val="008335B6"/>
    <w:rsid w:val="00833997"/>
    <w:rsid w:val="00834008"/>
    <w:rsid w:val="008347E3"/>
    <w:rsid w:val="00834AA7"/>
    <w:rsid w:val="00835A59"/>
    <w:rsid w:val="008364FA"/>
    <w:rsid w:val="008372AD"/>
    <w:rsid w:val="00837851"/>
    <w:rsid w:val="008401D5"/>
    <w:rsid w:val="008403CC"/>
    <w:rsid w:val="0084086E"/>
    <w:rsid w:val="00841812"/>
    <w:rsid w:val="00842843"/>
    <w:rsid w:val="00842FEF"/>
    <w:rsid w:val="00843746"/>
    <w:rsid w:val="0084390F"/>
    <w:rsid w:val="00843FC0"/>
    <w:rsid w:val="008446F1"/>
    <w:rsid w:val="00844947"/>
    <w:rsid w:val="00845135"/>
    <w:rsid w:val="008451E8"/>
    <w:rsid w:val="00845743"/>
    <w:rsid w:val="00845C6F"/>
    <w:rsid w:val="0084624C"/>
    <w:rsid w:val="0084715E"/>
    <w:rsid w:val="008479BC"/>
    <w:rsid w:val="00850773"/>
    <w:rsid w:val="00850F69"/>
    <w:rsid w:val="00851220"/>
    <w:rsid w:val="00851B37"/>
    <w:rsid w:val="0085288C"/>
    <w:rsid w:val="00852A44"/>
    <w:rsid w:val="00852A8F"/>
    <w:rsid w:val="00853C0E"/>
    <w:rsid w:val="00853EFB"/>
    <w:rsid w:val="0085443D"/>
    <w:rsid w:val="008566B3"/>
    <w:rsid w:val="00857C11"/>
    <w:rsid w:val="00860DBD"/>
    <w:rsid w:val="008617C4"/>
    <w:rsid w:val="00861ADA"/>
    <w:rsid w:val="00862075"/>
    <w:rsid w:val="00863910"/>
    <w:rsid w:val="008639D5"/>
    <w:rsid w:val="00864104"/>
    <w:rsid w:val="0086469C"/>
    <w:rsid w:val="00864D4B"/>
    <w:rsid w:val="00864D99"/>
    <w:rsid w:val="00865101"/>
    <w:rsid w:val="00866065"/>
    <w:rsid w:val="00866797"/>
    <w:rsid w:val="00866D0A"/>
    <w:rsid w:val="0086733F"/>
    <w:rsid w:val="0086762D"/>
    <w:rsid w:val="00867790"/>
    <w:rsid w:val="00867E15"/>
    <w:rsid w:val="0087006E"/>
    <w:rsid w:val="00870DEF"/>
    <w:rsid w:val="00871279"/>
    <w:rsid w:val="008713F6"/>
    <w:rsid w:val="00871522"/>
    <w:rsid w:val="00871B5B"/>
    <w:rsid w:val="00871DF0"/>
    <w:rsid w:val="00872050"/>
    <w:rsid w:val="00872172"/>
    <w:rsid w:val="008728EA"/>
    <w:rsid w:val="0087291D"/>
    <w:rsid w:val="00872BAC"/>
    <w:rsid w:val="00872C60"/>
    <w:rsid w:val="00873259"/>
    <w:rsid w:val="0087340D"/>
    <w:rsid w:val="008734C9"/>
    <w:rsid w:val="00873EB8"/>
    <w:rsid w:val="00876545"/>
    <w:rsid w:val="008770CC"/>
    <w:rsid w:val="008803CC"/>
    <w:rsid w:val="00880C40"/>
    <w:rsid w:val="0088210C"/>
    <w:rsid w:val="00882363"/>
    <w:rsid w:val="00883B14"/>
    <w:rsid w:val="00884860"/>
    <w:rsid w:val="00884C9E"/>
    <w:rsid w:val="0088639B"/>
    <w:rsid w:val="00887171"/>
    <w:rsid w:val="008879BE"/>
    <w:rsid w:val="00887FBF"/>
    <w:rsid w:val="00890185"/>
    <w:rsid w:val="0089056D"/>
    <w:rsid w:val="00890BDC"/>
    <w:rsid w:val="00890C1B"/>
    <w:rsid w:val="0089485E"/>
    <w:rsid w:val="00894DF2"/>
    <w:rsid w:val="00895379"/>
    <w:rsid w:val="008963EC"/>
    <w:rsid w:val="008964E6"/>
    <w:rsid w:val="00896B6D"/>
    <w:rsid w:val="00896FDB"/>
    <w:rsid w:val="008972FE"/>
    <w:rsid w:val="0089773C"/>
    <w:rsid w:val="008A077F"/>
    <w:rsid w:val="008A0B9E"/>
    <w:rsid w:val="008A175F"/>
    <w:rsid w:val="008A21D4"/>
    <w:rsid w:val="008A288B"/>
    <w:rsid w:val="008A2D0D"/>
    <w:rsid w:val="008A2D1D"/>
    <w:rsid w:val="008A486C"/>
    <w:rsid w:val="008A4D3C"/>
    <w:rsid w:val="008A4D96"/>
    <w:rsid w:val="008A5739"/>
    <w:rsid w:val="008A5772"/>
    <w:rsid w:val="008A5A3F"/>
    <w:rsid w:val="008A5E5D"/>
    <w:rsid w:val="008A625C"/>
    <w:rsid w:val="008A65C3"/>
    <w:rsid w:val="008A70BF"/>
    <w:rsid w:val="008A76B1"/>
    <w:rsid w:val="008A785F"/>
    <w:rsid w:val="008B10FF"/>
    <w:rsid w:val="008B1D84"/>
    <w:rsid w:val="008B247D"/>
    <w:rsid w:val="008B24B2"/>
    <w:rsid w:val="008B2AD0"/>
    <w:rsid w:val="008B3B50"/>
    <w:rsid w:val="008B3BCB"/>
    <w:rsid w:val="008B4918"/>
    <w:rsid w:val="008B5674"/>
    <w:rsid w:val="008B593A"/>
    <w:rsid w:val="008B604E"/>
    <w:rsid w:val="008B63CE"/>
    <w:rsid w:val="008B72B2"/>
    <w:rsid w:val="008C0EC4"/>
    <w:rsid w:val="008C1043"/>
    <w:rsid w:val="008C184C"/>
    <w:rsid w:val="008C20DD"/>
    <w:rsid w:val="008C2439"/>
    <w:rsid w:val="008C3265"/>
    <w:rsid w:val="008C3BF0"/>
    <w:rsid w:val="008C420F"/>
    <w:rsid w:val="008C4451"/>
    <w:rsid w:val="008C4CEF"/>
    <w:rsid w:val="008C69BC"/>
    <w:rsid w:val="008C6B73"/>
    <w:rsid w:val="008C6B7C"/>
    <w:rsid w:val="008C7CCC"/>
    <w:rsid w:val="008C7EF1"/>
    <w:rsid w:val="008D02A4"/>
    <w:rsid w:val="008D0586"/>
    <w:rsid w:val="008D073E"/>
    <w:rsid w:val="008D188B"/>
    <w:rsid w:val="008D23B1"/>
    <w:rsid w:val="008D3B8E"/>
    <w:rsid w:val="008D3BC0"/>
    <w:rsid w:val="008D5990"/>
    <w:rsid w:val="008D6039"/>
    <w:rsid w:val="008D6BC7"/>
    <w:rsid w:val="008D75E6"/>
    <w:rsid w:val="008D788F"/>
    <w:rsid w:val="008E0809"/>
    <w:rsid w:val="008E09C5"/>
    <w:rsid w:val="008E1458"/>
    <w:rsid w:val="008E2509"/>
    <w:rsid w:val="008E3434"/>
    <w:rsid w:val="008E3C1B"/>
    <w:rsid w:val="008E4D46"/>
    <w:rsid w:val="008E50C2"/>
    <w:rsid w:val="008E62AC"/>
    <w:rsid w:val="008E63A8"/>
    <w:rsid w:val="008E6A93"/>
    <w:rsid w:val="008E6B1C"/>
    <w:rsid w:val="008E73C6"/>
    <w:rsid w:val="008F00FB"/>
    <w:rsid w:val="008F0ADE"/>
    <w:rsid w:val="008F1AF9"/>
    <w:rsid w:val="008F302A"/>
    <w:rsid w:val="008F3033"/>
    <w:rsid w:val="008F5118"/>
    <w:rsid w:val="008F6162"/>
    <w:rsid w:val="008F705E"/>
    <w:rsid w:val="008F75C7"/>
    <w:rsid w:val="0090015F"/>
    <w:rsid w:val="00900C95"/>
    <w:rsid w:val="00900CD3"/>
    <w:rsid w:val="00901964"/>
    <w:rsid w:val="00901A34"/>
    <w:rsid w:val="00902F42"/>
    <w:rsid w:val="009033B1"/>
    <w:rsid w:val="00903861"/>
    <w:rsid w:val="00905283"/>
    <w:rsid w:val="0090560F"/>
    <w:rsid w:val="00905C9E"/>
    <w:rsid w:val="009060F3"/>
    <w:rsid w:val="009061C9"/>
    <w:rsid w:val="00906E53"/>
    <w:rsid w:val="00907870"/>
    <w:rsid w:val="00907882"/>
    <w:rsid w:val="0090795E"/>
    <w:rsid w:val="00910AF8"/>
    <w:rsid w:val="0091157D"/>
    <w:rsid w:val="00912368"/>
    <w:rsid w:val="00912831"/>
    <w:rsid w:val="00912A40"/>
    <w:rsid w:val="00913873"/>
    <w:rsid w:val="0091388D"/>
    <w:rsid w:val="0091420A"/>
    <w:rsid w:val="0091535B"/>
    <w:rsid w:val="0091555B"/>
    <w:rsid w:val="00915B86"/>
    <w:rsid w:val="009163C5"/>
    <w:rsid w:val="009165F0"/>
    <w:rsid w:val="009167F6"/>
    <w:rsid w:val="00916CC2"/>
    <w:rsid w:val="00917609"/>
    <w:rsid w:val="0092012E"/>
    <w:rsid w:val="009202E5"/>
    <w:rsid w:val="0092054D"/>
    <w:rsid w:val="009206C4"/>
    <w:rsid w:val="009214FE"/>
    <w:rsid w:val="00921A7F"/>
    <w:rsid w:val="00921F8A"/>
    <w:rsid w:val="009221C2"/>
    <w:rsid w:val="00922756"/>
    <w:rsid w:val="00923FFE"/>
    <w:rsid w:val="00924926"/>
    <w:rsid w:val="00924B2F"/>
    <w:rsid w:val="0092595B"/>
    <w:rsid w:val="009263BF"/>
    <w:rsid w:val="009271E3"/>
    <w:rsid w:val="0092781B"/>
    <w:rsid w:val="00930127"/>
    <w:rsid w:val="00930330"/>
    <w:rsid w:val="0093155D"/>
    <w:rsid w:val="00931891"/>
    <w:rsid w:val="009319E4"/>
    <w:rsid w:val="00932CBE"/>
    <w:rsid w:val="00932EB3"/>
    <w:rsid w:val="00932F51"/>
    <w:rsid w:val="00933696"/>
    <w:rsid w:val="00933B63"/>
    <w:rsid w:val="009350C1"/>
    <w:rsid w:val="00936176"/>
    <w:rsid w:val="00936E23"/>
    <w:rsid w:val="0093704F"/>
    <w:rsid w:val="00937478"/>
    <w:rsid w:val="00940A6D"/>
    <w:rsid w:val="00941B06"/>
    <w:rsid w:val="00941C9B"/>
    <w:rsid w:val="00941EB5"/>
    <w:rsid w:val="0094346F"/>
    <w:rsid w:val="009434CB"/>
    <w:rsid w:val="0094397C"/>
    <w:rsid w:val="00944EEB"/>
    <w:rsid w:val="00945999"/>
    <w:rsid w:val="00946AA1"/>
    <w:rsid w:val="00946F73"/>
    <w:rsid w:val="009476ED"/>
    <w:rsid w:val="00950B1D"/>
    <w:rsid w:val="00952056"/>
    <w:rsid w:val="00952653"/>
    <w:rsid w:val="00952DB1"/>
    <w:rsid w:val="009539D5"/>
    <w:rsid w:val="00953D3D"/>
    <w:rsid w:val="00953E8A"/>
    <w:rsid w:val="009543FA"/>
    <w:rsid w:val="009561E2"/>
    <w:rsid w:val="00956BDD"/>
    <w:rsid w:val="00956D5D"/>
    <w:rsid w:val="009573F6"/>
    <w:rsid w:val="009600BD"/>
    <w:rsid w:val="009603F5"/>
    <w:rsid w:val="009617FC"/>
    <w:rsid w:val="009635BE"/>
    <w:rsid w:val="009635E6"/>
    <w:rsid w:val="00963A9B"/>
    <w:rsid w:val="009642D7"/>
    <w:rsid w:val="00964778"/>
    <w:rsid w:val="00964E2F"/>
    <w:rsid w:val="00965DC0"/>
    <w:rsid w:val="00965FFB"/>
    <w:rsid w:val="009666F8"/>
    <w:rsid w:val="00967C78"/>
    <w:rsid w:val="00970931"/>
    <w:rsid w:val="009721A3"/>
    <w:rsid w:val="00972B23"/>
    <w:rsid w:val="00973F08"/>
    <w:rsid w:val="00974E70"/>
    <w:rsid w:val="00975454"/>
    <w:rsid w:val="00975917"/>
    <w:rsid w:val="00975A6F"/>
    <w:rsid w:val="0097685F"/>
    <w:rsid w:val="00980DA9"/>
    <w:rsid w:val="00981C9C"/>
    <w:rsid w:val="00982083"/>
    <w:rsid w:val="00982BA4"/>
    <w:rsid w:val="00983486"/>
    <w:rsid w:val="009834A1"/>
    <w:rsid w:val="00983862"/>
    <w:rsid w:val="0098442F"/>
    <w:rsid w:val="009844A5"/>
    <w:rsid w:val="009846C4"/>
    <w:rsid w:val="009849F0"/>
    <w:rsid w:val="0098535A"/>
    <w:rsid w:val="009855CB"/>
    <w:rsid w:val="00985A0D"/>
    <w:rsid w:val="00985B3F"/>
    <w:rsid w:val="00985E36"/>
    <w:rsid w:val="00986C24"/>
    <w:rsid w:val="0098716D"/>
    <w:rsid w:val="00991B26"/>
    <w:rsid w:val="00991FF8"/>
    <w:rsid w:val="00992414"/>
    <w:rsid w:val="00993184"/>
    <w:rsid w:val="00993909"/>
    <w:rsid w:val="0099395A"/>
    <w:rsid w:val="009939C7"/>
    <w:rsid w:val="009939DC"/>
    <w:rsid w:val="00993A9D"/>
    <w:rsid w:val="00993EAE"/>
    <w:rsid w:val="009948FA"/>
    <w:rsid w:val="00994983"/>
    <w:rsid w:val="00994E75"/>
    <w:rsid w:val="00995D8E"/>
    <w:rsid w:val="009960DF"/>
    <w:rsid w:val="009961D3"/>
    <w:rsid w:val="00996431"/>
    <w:rsid w:val="009976E9"/>
    <w:rsid w:val="00997782"/>
    <w:rsid w:val="009A0E9B"/>
    <w:rsid w:val="009A118A"/>
    <w:rsid w:val="009A14BC"/>
    <w:rsid w:val="009A16E9"/>
    <w:rsid w:val="009A1D8A"/>
    <w:rsid w:val="009A224D"/>
    <w:rsid w:val="009A233C"/>
    <w:rsid w:val="009A2C6A"/>
    <w:rsid w:val="009A2D5D"/>
    <w:rsid w:val="009A2F16"/>
    <w:rsid w:val="009A346D"/>
    <w:rsid w:val="009A41D1"/>
    <w:rsid w:val="009A443B"/>
    <w:rsid w:val="009A5516"/>
    <w:rsid w:val="009A562F"/>
    <w:rsid w:val="009A5EE5"/>
    <w:rsid w:val="009A6039"/>
    <w:rsid w:val="009A67A8"/>
    <w:rsid w:val="009A6A7A"/>
    <w:rsid w:val="009A726B"/>
    <w:rsid w:val="009A777A"/>
    <w:rsid w:val="009A77D9"/>
    <w:rsid w:val="009A7889"/>
    <w:rsid w:val="009A7B36"/>
    <w:rsid w:val="009A7EB2"/>
    <w:rsid w:val="009B0A55"/>
    <w:rsid w:val="009B0C12"/>
    <w:rsid w:val="009B1A02"/>
    <w:rsid w:val="009B2CBB"/>
    <w:rsid w:val="009B353C"/>
    <w:rsid w:val="009B3730"/>
    <w:rsid w:val="009B3E5E"/>
    <w:rsid w:val="009B4264"/>
    <w:rsid w:val="009B4B97"/>
    <w:rsid w:val="009B521D"/>
    <w:rsid w:val="009B5B4C"/>
    <w:rsid w:val="009B63C0"/>
    <w:rsid w:val="009B64AC"/>
    <w:rsid w:val="009B66B6"/>
    <w:rsid w:val="009C07E7"/>
    <w:rsid w:val="009C111A"/>
    <w:rsid w:val="009C1833"/>
    <w:rsid w:val="009C2077"/>
    <w:rsid w:val="009C25BF"/>
    <w:rsid w:val="009C3D7E"/>
    <w:rsid w:val="009C46A4"/>
    <w:rsid w:val="009C4BDB"/>
    <w:rsid w:val="009C585A"/>
    <w:rsid w:val="009C64DC"/>
    <w:rsid w:val="009C66FD"/>
    <w:rsid w:val="009C6797"/>
    <w:rsid w:val="009C6A8E"/>
    <w:rsid w:val="009C7715"/>
    <w:rsid w:val="009C7CBB"/>
    <w:rsid w:val="009D01B5"/>
    <w:rsid w:val="009D0CE9"/>
    <w:rsid w:val="009D1109"/>
    <w:rsid w:val="009D199E"/>
    <w:rsid w:val="009D2566"/>
    <w:rsid w:val="009D3BD0"/>
    <w:rsid w:val="009D4674"/>
    <w:rsid w:val="009D4683"/>
    <w:rsid w:val="009D52DE"/>
    <w:rsid w:val="009D5BD5"/>
    <w:rsid w:val="009D64DD"/>
    <w:rsid w:val="009D699B"/>
    <w:rsid w:val="009D6F76"/>
    <w:rsid w:val="009E01EF"/>
    <w:rsid w:val="009E0D5E"/>
    <w:rsid w:val="009E1099"/>
    <w:rsid w:val="009E1692"/>
    <w:rsid w:val="009E1A04"/>
    <w:rsid w:val="009E1A58"/>
    <w:rsid w:val="009E20C8"/>
    <w:rsid w:val="009E22A7"/>
    <w:rsid w:val="009E33DA"/>
    <w:rsid w:val="009E40DD"/>
    <w:rsid w:val="009E42F1"/>
    <w:rsid w:val="009E4EC1"/>
    <w:rsid w:val="009E51B6"/>
    <w:rsid w:val="009E546B"/>
    <w:rsid w:val="009E5676"/>
    <w:rsid w:val="009E5C6E"/>
    <w:rsid w:val="009E5F75"/>
    <w:rsid w:val="009F090D"/>
    <w:rsid w:val="009F2440"/>
    <w:rsid w:val="009F2C6C"/>
    <w:rsid w:val="009F2CF8"/>
    <w:rsid w:val="009F429A"/>
    <w:rsid w:val="009F4507"/>
    <w:rsid w:val="009F4F33"/>
    <w:rsid w:val="009F5A8A"/>
    <w:rsid w:val="009F6BC3"/>
    <w:rsid w:val="00A007E0"/>
    <w:rsid w:val="00A01B80"/>
    <w:rsid w:val="00A01BE9"/>
    <w:rsid w:val="00A02139"/>
    <w:rsid w:val="00A0234A"/>
    <w:rsid w:val="00A024B3"/>
    <w:rsid w:val="00A02C11"/>
    <w:rsid w:val="00A02DFA"/>
    <w:rsid w:val="00A032AB"/>
    <w:rsid w:val="00A034EF"/>
    <w:rsid w:val="00A03965"/>
    <w:rsid w:val="00A03BCA"/>
    <w:rsid w:val="00A0425B"/>
    <w:rsid w:val="00A04C79"/>
    <w:rsid w:val="00A05135"/>
    <w:rsid w:val="00A052F3"/>
    <w:rsid w:val="00A05461"/>
    <w:rsid w:val="00A059E3"/>
    <w:rsid w:val="00A05AAC"/>
    <w:rsid w:val="00A06587"/>
    <w:rsid w:val="00A069F1"/>
    <w:rsid w:val="00A06EF3"/>
    <w:rsid w:val="00A07236"/>
    <w:rsid w:val="00A0764E"/>
    <w:rsid w:val="00A07DF9"/>
    <w:rsid w:val="00A109AD"/>
    <w:rsid w:val="00A10DBC"/>
    <w:rsid w:val="00A11D82"/>
    <w:rsid w:val="00A126DA"/>
    <w:rsid w:val="00A12B76"/>
    <w:rsid w:val="00A12CB0"/>
    <w:rsid w:val="00A12E81"/>
    <w:rsid w:val="00A13077"/>
    <w:rsid w:val="00A13EBE"/>
    <w:rsid w:val="00A14055"/>
    <w:rsid w:val="00A14389"/>
    <w:rsid w:val="00A14563"/>
    <w:rsid w:val="00A1475C"/>
    <w:rsid w:val="00A15DC5"/>
    <w:rsid w:val="00A16272"/>
    <w:rsid w:val="00A1630B"/>
    <w:rsid w:val="00A16353"/>
    <w:rsid w:val="00A17196"/>
    <w:rsid w:val="00A17A7F"/>
    <w:rsid w:val="00A20337"/>
    <w:rsid w:val="00A21FC2"/>
    <w:rsid w:val="00A22644"/>
    <w:rsid w:val="00A22EBF"/>
    <w:rsid w:val="00A234F5"/>
    <w:rsid w:val="00A2372E"/>
    <w:rsid w:val="00A2405F"/>
    <w:rsid w:val="00A2653E"/>
    <w:rsid w:val="00A27572"/>
    <w:rsid w:val="00A27DE5"/>
    <w:rsid w:val="00A30CE1"/>
    <w:rsid w:val="00A30FDC"/>
    <w:rsid w:val="00A312EB"/>
    <w:rsid w:val="00A32DD4"/>
    <w:rsid w:val="00A332A1"/>
    <w:rsid w:val="00A332B9"/>
    <w:rsid w:val="00A3377B"/>
    <w:rsid w:val="00A33C0A"/>
    <w:rsid w:val="00A3455A"/>
    <w:rsid w:val="00A345BE"/>
    <w:rsid w:val="00A34D9D"/>
    <w:rsid w:val="00A3720B"/>
    <w:rsid w:val="00A41CD0"/>
    <w:rsid w:val="00A41FDD"/>
    <w:rsid w:val="00A4212C"/>
    <w:rsid w:val="00A432E3"/>
    <w:rsid w:val="00A43783"/>
    <w:rsid w:val="00A4385A"/>
    <w:rsid w:val="00A43D0E"/>
    <w:rsid w:val="00A43F93"/>
    <w:rsid w:val="00A4484B"/>
    <w:rsid w:val="00A45924"/>
    <w:rsid w:val="00A46165"/>
    <w:rsid w:val="00A46353"/>
    <w:rsid w:val="00A46685"/>
    <w:rsid w:val="00A51757"/>
    <w:rsid w:val="00A519B4"/>
    <w:rsid w:val="00A51E49"/>
    <w:rsid w:val="00A52212"/>
    <w:rsid w:val="00A539B5"/>
    <w:rsid w:val="00A53F17"/>
    <w:rsid w:val="00A5470A"/>
    <w:rsid w:val="00A549C0"/>
    <w:rsid w:val="00A56378"/>
    <w:rsid w:val="00A56741"/>
    <w:rsid w:val="00A56D6E"/>
    <w:rsid w:val="00A574B6"/>
    <w:rsid w:val="00A57DEE"/>
    <w:rsid w:val="00A6006B"/>
    <w:rsid w:val="00A60082"/>
    <w:rsid w:val="00A6064A"/>
    <w:rsid w:val="00A60AE9"/>
    <w:rsid w:val="00A6201D"/>
    <w:rsid w:val="00A621B1"/>
    <w:rsid w:val="00A624A0"/>
    <w:rsid w:val="00A62620"/>
    <w:rsid w:val="00A6273A"/>
    <w:rsid w:val="00A62C58"/>
    <w:rsid w:val="00A62C65"/>
    <w:rsid w:val="00A63B70"/>
    <w:rsid w:val="00A64316"/>
    <w:rsid w:val="00A64C45"/>
    <w:rsid w:val="00A64F93"/>
    <w:rsid w:val="00A6527A"/>
    <w:rsid w:val="00A6580C"/>
    <w:rsid w:val="00A6635F"/>
    <w:rsid w:val="00A6683C"/>
    <w:rsid w:val="00A67F62"/>
    <w:rsid w:val="00A70B59"/>
    <w:rsid w:val="00A70F4B"/>
    <w:rsid w:val="00A70FF3"/>
    <w:rsid w:val="00A7172A"/>
    <w:rsid w:val="00A71DC4"/>
    <w:rsid w:val="00A7266C"/>
    <w:rsid w:val="00A728D5"/>
    <w:rsid w:val="00A730B1"/>
    <w:rsid w:val="00A74A6C"/>
    <w:rsid w:val="00A76670"/>
    <w:rsid w:val="00A769DD"/>
    <w:rsid w:val="00A76B6B"/>
    <w:rsid w:val="00A77381"/>
    <w:rsid w:val="00A7761E"/>
    <w:rsid w:val="00A77842"/>
    <w:rsid w:val="00A77EC2"/>
    <w:rsid w:val="00A80A47"/>
    <w:rsid w:val="00A81DAC"/>
    <w:rsid w:val="00A82113"/>
    <w:rsid w:val="00A831B6"/>
    <w:rsid w:val="00A8343A"/>
    <w:rsid w:val="00A83799"/>
    <w:rsid w:val="00A8410D"/>
    <w:rsid w:val="00A84322"/>
    <w:rsid w:val="00A8435D"/>
    <w:rsid w:val="00A84622"/>
    <w:rsid w:val="00A84D55"/>
    <w:rsid w:val="00A84D9C"/>
    <w:rsid w:val="00A858F4"/>
    <w:rsid w:val="00A859AB"/>
    <w:rsid w:val="00A85A33"/>
    <w:rsid w:val="00A85C96"/>
    <w:rsid w:val="00A85F48"/>
    <w:rsid w:val="00A860EE"/>
    <w:rsid w:val="00A867AC"/>
    <w:rsid w:val="00A8693F"/>
    <w:rsid w:val="00A869D7"/>
    <w:rsid w:val="00A87470"/>
    <w:rsid w:val="00A87ED6"/>
    <w:rsid w:val="00A909C6"/>
    <w:rsid w:val="00A90B93"/>
    <w:rsid w:val="00A91782"/>
    <w:rsid w:val="00A91B7C"/>
    <w:rsid w:val="00A93572"/>
    <w:rsid w:val="00A93703"/>
    <w:rsid w:val="00A93A53"/>
    <w:rsid w:val="00A94B5F"/>
    <w:rsid w:val="00A94D46"/>
    <w:rsid w:val="00A95101"/>
    <w:rsid w:val="00A951FA"/>
    <w:rsid w:val="00A9643F"/>
    <w:rsid w:val="00A96E73"/>
    <w:rsid w:val="00A9782F"/>
    <w:rsid w:val="00AA0054"/>
    <w:rsid w:val="00AA1439"/>
    <w:rsid w:val="00AA178E"/>
    <w:rsid w:val="00AA18BA"/>
    <w:rsid w:val="00AA1D16"/>
    <w:rsid w:val="00AA20C7"/>
    <w:rsid w:val="00AA2C2A"/>
    <w:rsid w:val="00AA2CC7"/>
    <w:rsid w:val="00AA3208"/>
    <w:rsid w:val="00AA3E64"/>
    <w:rsid w:val="00AA3EE8"/>
    <w:rsid w:val="00AA4BEB"/>
    <w:rsid w:val="00AA5715"/>
    <w:rsid w:val="00AA67B9"/>
    <w:rsid w:val="00AA7142"/>
    <w:rsid w:val="00AA7539"/>
    <w:rsid w:val="00AA7952"/>
    <w:rsid w:val="00AB0352"/>
    <w:rsid w:val="00AB041F"/>
    <w:rsid w:val="00AB0893"/>
    <w:rsid w:val="00AB19B9"/>
    <w:rsid w:val="00AB1D5B"/>
    <w:rsid w:val="00AB2603"/>
    <w:rsid w:val="00AB2F33"/>
    <w:rsid w:val="00AB3A98"/>
    <w:rsid w:val="00AB3C2B"/>
    <w:rsid w:val="00AB4666"/>
    <w:rsid w:val="00AB61DF"/>
    <w:rsid w:val="00AB6C12"/>
    <w:rsid w:val="00AB6C1F"/>
    <w:rsid w:val="00AB7A08"/>
    <w:rsid w:val="00AB7B38"/>
    <w:rsid w:val="00AC00D9"/>
    <w:rsid w:val="00AC0BFE"/>
    <w:rsid w:val="00AC0E90"/>
    <w:rsid w:val="00AC1EFE"/>
    <w:rsid w:val="00AC2105"/>
    <w:rsid w:val="00AC269F"/>
    <w:rsid w:val="00AC26D4"/>
    <w:rsid w:val="00AC2DD8"/>
    <w:rsid w:val="00AC3512"/>
    <w:rsid w:val="00AC35C2"/>
    <w:rsid w:val="00AC35FF"/>
    <w:rsid w:val="00AC3DD3"/>
    <w:rsid w:val="00AC401C"/>
    <w:rsid w:val="00AC46EE"/>
    <w:rsid w:val="00AC484F"/>
    <w:rsid w:val="00AC4C6F"/>
    <w:rsid w:val="00AC4E0D"/>
    <w:rsid w:val="00AC4FE0"/>
    <w:rsid w:val="00AC59EC"/>
    <w:rsid w:val="00AC60EA"/>
    <w:rsid w:val="00AC6855"/>
    <w:rsid w:val="00AC6920"/>
    <w:rsid w:val="00AC769E"/>
    <w:rsid w:val="00AD1049"/>
    <w:rsid w:val="00AD1184"/>
    <w:rsid w:val="00AD1790"/>
    <w:rsid w:val="00AD27D7"/>
    <w:rsid w:val="00AD32BC"/>
    <w:rsid w:val="00AD48C6"/>
    <w:rsid w:val="00AD6B0B"/>
    <w:rsid w:val="00AD6B6A"/>
    <w:rsid w:val="00AD7001"/>
    <w:rsid w:val="00AD7A24"/>
    <w:rsid w:val="00AD7C5C"/>
    <w:rsid w:val="00AE047D"/>
    <w:rsid w:val="00AE0FD4"/>
    <w:rsid w:val="00AE1C12"/>
    <w:rsid w:val="00AE2FA2"/>
    <w:rsid w:val="00AE343A"/>
    <w:rsid w:val="00AE3573"/>
    <w:rsid w:val="00AE3C97"/>
    <w:rsid w:val="00AE4423"/>
    <w:rsid w:val="00AE4A3E"/>
    <w:rsid w:val="00AE4B11"/>
    <w:rsid w:val="00AE4CB3"/>
    <w:rsid w:val="00AE5173"/>
    <w:rsid w:val="00AE66D0"/>
    <w:rsid w:val="00AE6F3D"/>
    <w:rsid w:val="00AE753C"/>
    <w:rsid w:val="00AF0895"/>
    <w:rsid w:val="00AF105A"/>
    <w:rsid w:val="00AF16D0"/>
    <w:rsid w:val="00AF1730"/>
    <w:rsid w:val="00AF1C8F"/>
    <w:rsid w:val="00AF20F4"/>
    <w:rsid w:val="00AF2713"/>
    <w:rsid w:val="00AF27B5"/>
    <w:rsid w:val="00AF3DB5"/>
    <w:rsid w:val="00AF4B15"/>
    <w:rsid w:val="00AF52AA"/>
    <w:rsid w:val="00AF56BA"/>
    <w:rsid w:val="00AF5F4F"/>
    <w:rsid w:val="00AF61AC"/>
    <w:rsid w:val="00AF72BF"/>
    <w:rsid w:val="00B00318"/>
    <w:rsid w:val="00B008AF"/>
    <w:rsid w:val="00B014F2"/>
    <w:rsid w:val="00B01716"/>
    <w:rsid w:val="00B01E2E"/>
    <w:rsid w:val="00B02010"/>
    <w:rsid w:val="00B02043"/>
    <w:rsid w:val="00B02A68"/>
    <w:rsid w:val="00B030F9"/>
    <w:rsid w:val="00B035F0"/>
    <w:rsid w:val="00B0373E"/>
    <w:rsid w:val="00B03FD7"/>
    <w:rsid w:val="00B041CA"/>
    <w:rsid w:val="00B043E1"/>
    <w:rsid w:val="00B04C94"/>
    <w:rsid w:val="00B05458"/>
    <w:rsid w:val="00B05ACF"/>
    <w:rsid w:val="00B068A2"/>
    <w:rsid w:val="00B1060C"/>
    <w:rsid w:val="00B1221F"/>
    <w:rsid w:val="00B13265"/>
    <w:rsid w:val="00B1348B"/>
    <w:rsid w:val="00B14D52"/>
    <w:rsid w:val="00B14F34"/>
    <w:rsid w:val="00B1551D"/>
    <w:rsid w:val="00B1559D"/>
    <w:rsid w:val="00B15B13"/>
    <w:rsid w:val="00B206D5"/>
    <w:rsid w:val="00B20AC7"/>
    <w:rsid w:val="00B21C0B"/>
    <w:rsid w:val="00B21C6A"/>
    <w:rsid w:val="00B226A8"/>
    <w:rsid w:val="00B226BF"/>
    <w:rsid w:val="00B2382F"/>
    <w:rsid w:val="00B23B71"/>
    <w:rsid w:val="00B23BBF"/>
    <w:rsid w:val="00B23BF1"/>
    <w:rsid w:val="00B25E39"/>
    <w:rsid w:val="00B25F2F"/>
    <w:rsid w:val="00B26923"/>
    <w:rsid w:val="00B26924"/>
    <w:rsid w:val="00B26E4A"/>
    <w:rsid w:val="00B27547"/>
    <w:rsid w:val="00B27ACE"/>
    <w:rsid w:val="00B323AB"/>
    <w:rsid w:val="00B3274E"/>
    <w:rsid w:val="00B32D60"/>
    <w:rsid w:val="00B32F4B"/>
    <w:rsid w:val="00B33C3C"/>
    <w:rsid w:val="00B34D1B"/>
    <w:rsid w:val="00B35776"/>
    <w:rsid w:val="00B360DD"/>
    <w:rsid w:val="00B36CF0"/>
    <w:rsid w:val="00B408B8"/>
    <w:rsid w:val="00B40B25"/>
    <w:rsid w:val="00B41080"/>
    <w:rsid w:val="00B41383"/>
    <w:rsid w:val="00B422CB"/>
    <w:rsid w:val="00B423D7"/>
    <w:rsid w:val="00B42C21"/>
    <w:rsid w:val="00B43EDA"/>
    <w:rsid w:val="00B441A4"/>
    <w:rsid w:val="00B4442E"/>
    <w:rsid w:val="00B4560C"/>
    <w:rsid w:val="00B463C9"/>
    <w:rsid w:val="00B46636"/>
    <w:rsid w:val="00B46B75"/>
    <w:rsid w:val="00B476AE"/>
    <w:rsid w:val="00B50B2C"/>
    <w:rsid w:val="00B51ACD"/>
    <w:rsid w:val="00B51D90"/>
    <w:rsid w:val="00B52154"/>
    <w:rsid w:val="00B52930"/>
    <w:rsid w:val="00B52A54"/>
    <w:rsid w:val="00B539E1"/>
    <w:rsid w:val="00B55C44"/>
    <w:rsid w:val="00B5605F"/>
    <w:rsid w:val="00B56361"/>
    <w:rsid w:val="00B5733C"/>
    <w:rsid w:val="00B5765B"/>
    <w:rsid w:val="00B578D8"/>
    <w:rsid w:val="00B57B3E"/>
    <w:rsid w:val="00B60B4C"/>
    <w:rsid w:val="00B61313"/>
    <w:rsid w:val="00B619DC"/>
    <w:rsid w:val="00B620F0"/>
    <w:rsid w:val="00B6255A"/>
    <w:rsid w:val="00B6272B"/>
    <w:rsid w:val="00B62C23"/>
    <w:rsid w:val="00B6412B"/>
    <w:rsid w:val="00B6504F"/>
    <w:rsid w:val="00B672CA"/>
    <w:rsid w:val="00B674BF"/>
    <w:rsid w:val="00B70494"/>
    <w:rsid w:val="00B71848"/>
    <w:rsid w:val="00B71AE7"/>
    <w:rsid w:val="00B71FB1"/>
    <w:rsid w:val="00B7254A"/>
    <w:rsid w:val="00B7273F"/>
    <w:rsid w:val="00B73208"/>
    <w:rsid w:val="00B733CA"/>
    <w:rsid w:val="00B734BA"/>
    <w:rsid w:val="00B744F0"/>
    <w:rsid w:val="00B748E4"/>
    <w:rsid w:val="00B74DCB"/>
    <w:rsid w:val="00B74F35"/>
    <w:rsid w:val="00B7609D"/>
    <w:rsid w:val="00B7764F"/>
    <w:rsid w:val="00B805AF"/>
    <w:rsid w:val="00B809AA"/>
    <w:rsid w:val="00B80CD9"/>
    <w:rsid w:val="00B813D9"/>
    <w:rsid w:val="00B81760"/>
    <w:rsid w:val="00B835A7"/>
    <w:rsid w:val="00B83648"/>
    <w:rsid w:val="00B8380E"/>
    <w:rsid w:val="00B83D15"/>
    <w:rsid w:val="00B8471F"/>
    <w:rsid w:val="00B848D7"/>
    <w:rsid w:val="00B84F20"/>
    <w:rsid w:val="00B860CB"/>
    <w:rsid w:val="00B916B7"/>
    <w:rsid w:val="00B91BEA"/>
    <w:rsid w:val="00B92D8D"/>
    <w:rsid w:val="00B94125"/>
    <w:rsid w:val="00B946C5"/>
    <w:rsid w:val="00B9498E"/>
    <w:rsid w:val="00B9572B"/>
    <w:rsid w:val="00B958BB"/>
    <w:rsid w:val="00B9633F"/>
    <w:rsid w:val="00B96977"/>
    <w:rsid w:val="00B969D8"/>
    <w:rsid w:val="00B972E6"/>
    <w:rsid w:val="00B9739D"/>
    <w:rsid w:val="00B97576"/>
    <w:rsid w:val="00B975EE"/>
    <w:rsid w:val="00B97BC9"/>
    <w:rsid w:val="00B97C59"/>
    <w:rsid w:val="00BA1C85"/>
    <w:rsid w:val="00BA1E18"/>
    <w:rsid w:val="00BA2838"/>
    <w:rsid w:val="00BA2FE5"/>
    <w:rsid w:val="00BA3F68"/>
    <w:rsid w:val="00BA4148"/>
    <w:rsid w:val="00BA4C16"/>
    <w:rsid w:val="00BA50E8"/>
    <w:rsid w:val="00BA545D"/>
    <w:rsid w:val="00BA599C"/>
    <w:rsid w:val="00BA676D"/>
    <w:rsid w:val="00BA6B40"/>
    <w:rsid w:val="00BA6BA2"/>
    <w:rsid w:val="00BA74C3"/>
    <w:rsid w:val="00BA74CB"/>
    <w:rsid w:val="00BA7713"/>
    <w:rsid w:val="00BA7726"/>
    <w:rsid w:val="00BA7949"/>
    <w:rsid w:val="00BB06AD"/>
    <w:rsid w:val="00BB2DDE"/>
    <w:rsid w:val="00BB2E3F"/>
    <w:rsid w:val="00BB3EE0"/>
    <w:rsid w:val="00BB466A"/>
    <w:rsid w:val="00BB4C52"/>
    <w:rsid w:val="00BB4D90"/>
    <w:rsid w:val="00BB541C"/>
    <w:rsid w:val="00BB7DA9"/>
    <w:rsid w:val="00BB7EAF"/>
    <w:rsid w:val="00BC0A6B"/>
    <w:rsid w:val="00BC1537"/>
    <w:rsid w:val="00BC33BC"/>
    <w:rsid w:val="00BC3AD3"/>
    <w:rsid w:val="00BC4922"/>
    <w:rsid w:val="00BC5E98"/>
    <w:rsid w:val="00BC7BDE"/>
    <w:rsid w:val="00BD06F7"/>
    <w:rsid w:val="00BD1929"/>
    <w:rsid w:val="00BD2657"/>
    <w:rsid w:val="00BD3237"/>
    <w:rsid w:val="00BD3E8A"/>
    <w:rsid w:val="00BD4282"/>
    <w:rsid w:val="00BD440A"/>
    <w:rsid w:val="00BD51CF"/>
    <w:rsid w:val="00BD61E5"/>
    <w:rsid w:val="00BD656B"/>
    <w:rsid w:val="00BD6638"/>
    <w:rsid w:val="00BD6D43"/>
    <w:rsid w:val="00BD72C2"/>
    <w:rsid w:val="00BD750D"/>
    <w:rsid w:val="00BD757F"/>
    <w:rsid w:val="00BD7AC8"/>
    <w:rsid w:val="00BD7F63"/>
    <w:rsid w:val="00BD7F71"/>
    <w:rsid w:val="00BE0B34"/>
    <w:rsid w:val="00BE2135"/>
    <w:rsid w:val="00BE2AAC"/>
    <w:rsid w:val="00BE4292"/>
    <w:rsid w:val="00BE4A1D"/>
    <w:rsid w:val="00BE4A41"/>
    <w:rsid w:val="00BE59D2"/>
    <w:rsid w:val="00BE6CA3"/>
    <w:rsid w:val="00BE6F2E"/>
    <w:rsid w:val="00BE78D6"/>
    <w:rsid w:val="00BE7DF6"/>
    <w:rsid w:val="00BF01AE"/>
    <w:rsid w:val="00BF0AC7"/>
    <w:rsid w:val="00BF0D5C"/>
    <w:rsid w:val="00BF1450"/>
    <w:rsid w:val="00BF17B3"/>
    <w:rsid w:val="00BF2638"/>
    <w:rsid w:val="00BF271E"/>
    <w:rsid w:val="00BF2986"/>
    <w:rsid w:val="00BF2C93"/>
    <w:rsid w:val="00BF3467"/>
    <w:rsid w:val="00BF4C66"/>
    <w:rsid w:val="00BF4F7E"/>
    <w:rsid w:val="00BF4FC5"/>
    <w:rsid w:val="00BF5031"/>
    <w:rsid w:val="00BF5243"/>
    <w:rsid w:val="00BF58E3"/>
    <w:rsid w:val="00BF5E67"/>
    <w:rsid w:val="00BF5EED"/>
    <w:rsid w:val="00BF6022"/>
    <w:rsid w:val="00BF6A5A"/>
    <w:rsid w:val="00BF6DCE"/>
    <w:rsid w:val="00BF70A7"/>
    <w:rsid w:val="00BF7F0F"/>
    <w:rsid w:val="00C01C23"/>
    <w:rsid w:val="00C01FB4"/>
    <w:rsid w:val="00C02839"/>
    <w:rsid w:val="00C03C0D"/>
    <w:rsid w:val="00C048AC"/>
    <w:rsid w:val="00C04D46"/>
    <w:rsid w:val="00C05E75"/>
    <w:rsid w:val="00C06381"/>
    <w:rsid w:val="00C06FEC"/>
    <w:rsid w:val="00C10892"/>
    <w:rsid w:val="00C10D94"/>
    <w:rsid w:val="00C11BF1"/>
    <w:rsid w:val="00C127D0"/>
    <w:rsid w:val="00C12860"/>
    <w:rsid w:val="00C1293D"/>
    <w:rsid w:val="00C1368B"/>
    <w:rsid w:val="00C1469B"/>
    <w:rsid w:val="00C14F45"/>
    <w:rsid w:val="00C155B5"/>
    <w:rsid w:val="00C155F6"/>
    <w:rsid w:val="00C16242"/>
    <w:rsid w:val="00C165E3"/>
    <w:rsid w:val="00C20A05"/>
    <w:rsid w:val="00C218BF"/>
    <w:rsid w:val="00C21A4E"/>
    <w:rsid w:val="00C21DA2"/>
    <w:rsid w:val="00C22B95"/>
    <w:rsid w:val="00C238CD"/>
    <w:rsid w:val="00C24B1B"/>
    <w:rsid w:val="00C2583C"/>
    <w:rsid w:val="00C2606B"/>
    <w:rsid w:val="00C26ADF"/>
    <w:rsid w:val="00C26FD4"/>
    <w:rsid w:val="00C2714A"/>
    <w:rsid w:val="00C30461"/>
    <w:rsid w:val="00C31139"/>
    <w:rsid w:val="00C3149D"/>
    <w:rsid w:val="00C31527"/>
    <w:rsid w:val="00C323F8"/>
    <w:rsid w:val="00C324AD"/>
    <w:rsid w:val="00C3431A"/>
    <w:rsid w:val="00C34D80"/>
    <w:rsid w:val="00C35A95"/>
    <w:rsid w:val="00C36660"/>
    <w:rsid w:val="00C36A8F"/>
    <w:rsid w:val="00C378BC"/>
    <w:rsid w:val="00C37E0F"/>
    <w:rsid w:val="00C405F1"/>
    <w:rsid w:val="00C40680"/>
    <w:rsid w:val="00C4180F"/>
    <w:rsid w:val="00C4454D"/>
    <w:rsid w:val="00C448F0"/>
    <w:rsid w:val="00C4679A"/>
    <w:rsid w:val="00C471AB"/>
    <w:rsid w:val="00C47B3F"/>
    <w:rsid w:val="00C47BA6"/>
    <w:rsid w:val="00C47EC3"/>
    <w:rsid w:val="00C50253"/>
    <w:rsid w:val="00C507D0"/>
    <w:rsid w:val="00C51401"/>
    <w:rsid w:val="00C51E37"/>
    <w:rsid w:val="00C51EFA"/>
    <w:rsid w:val="00C52C1E"/>
    <w:rsid w:val="00C53B0D"/>
    <w:rsid w:val="00C54C94"/>
    <w:rsid w:val="00C5611E"/>
    <w:rsid w:val="00C56AB9"/>
    <w:rsid w:val="00C56C8D"/>
    <w:rsid w:val="00C570B7"/>
    <w:rsid w:val="00C573AA"/>
    <w:rsid w:val="00C5782D"/>
    <w:rsid w:val="00C60450"/>
    <w:rsid w:val="00C6086B"/>
    <w:rsid w:val="00C60EEE"/>
    <w:rsid w:val="00C62074"/>
    <w:rsid w:val="00C62227"/>
    <w:rsid w:val="00C625F2"/>
    <w:rsid w:val="00C629EF"/>
    <w:rsid w:val="00C63464"/>
    <w:rsid w:val="00C637D8"/>
    <w:rsid w:val="00C642E8"/>
    <w:rsid w:val="00C64AED"/>
    <w:rsid w:val="00C65B0E"/>
    <w:rsid w:val="00C65DF2"/>
    <w:rsid w:val="00C65E35"/>
    <w:rsid w:val="00C672F0"/>
    <w:rsid w:val="00C675D4"/>
    <w:rsid w:val="00C70F8C"/>
    <w:rsid w:val="00C71AF7"/>
    <w:rsid w:val="00C726AC"/>
    <w:rsid w:val="00C72B0F"/>
    <w:rsid w:val="00C72CA3"/>
    <w:rsid w:val="00C73302"/>
    <w:rsid w:val="00C7336F"/>
    <w:rsid w:val="00C73F8C"/>
    <w:rsid w:val="00C740D1"/>
    <w:rsid w:val="00C745DC"/>
    <w:rsid w:val="00C75738"/>
    <w:rsid w:val="00C7580B"/>
    <w:rsid w:val="00C75DD0"/>
    <w:rsid w:val="00C76454"/>
    <w:rsid w:val="00C76D09"/>
    <w:rsid w:val="00C76F94"/>
    <w:rsid w:val="00C812AC"/>
    <w:rsid w:val="00C81963"/>
    <w:rsid w:val="00C82B3D"/>
    <w:rsid w:val="00C82B8A"/>
    <w:rsid w:val="00C82F81"/>
    <w:rsid w:val="00C83459"/>
    <w:rsid w:val="00C83824"/>
    <w:rsid w:val="00C84156"/>
    <w:rsid w:val="00C84C99"/>
    <w:rsid w:val="00C8502E"/>
    <w:rsid w:val="00C8507F"/>
    <w:rsid w:val="00C850FA"/>
    <w:rsid w:val="00C854C3"/>
    <w:rsid w:val="00C865FC"/>
    <w:rsid w:val="00C86ADC"/>
    <w:rsid w:val="00C86C6D"/>
    <w:rsid w:val="00C8714E"/>
    <w:rsid w:val="00C8798F"/>
    <w:rsid w:val="00C9039A"/>
    <w:rsid w:val="00C90833"/>
    <w:rsid w:val="00C917B0"/>
    <w:rsid w:val="00C91F69"/>
    <w:rsid w:val="00C9304C"/>
    <w:rsid w:val="00C93CED"/>
    <w:rsid w:val="00C940C0"/>
    <w:rsid w:val="00C941FF"/>
    <w:rsid w:val="00C956F3"/>
    <w:rsid w:val="00C97815"/>
    <w:rsid w:val="00C97A57"/>
    <w:rsid w:val="00CA0CF9"/>
    <w:rsid w:val="00CA18D5"/>
    <w:rsid w:val="00CA2118"/>
    <w:rsid w:val="00CA28EE"/>
    <w:rsid w:val="00CA33C1"/>
    <w:rsid w:val="00CA33F2"/>
    <w:rsid w:val="00CA4B23"/>
    <w:rsid w:val="00CA527D"/>
    <w:rsid w:val="00CA7B70"/>
    <w:rsid w:val="00CA7F0A"/>
    <w:rsid w:val="00CB0DB0"/>
    <w:rsid w:val="00CB107E"/>
    <w:rsid w:val="00CB339A"/>
    <w:rsid w:val="00CB35AC"/>
    <w:rsid w:val="00CB76D9"/>
    <w:rsid w:val="00CB7D90"/>
    <w:rsid w:val="00CC080D"/>
    <w:rsid w:val="00CC11FF"/>
    <w:rsid w:val="00CC1383"/>
    <w:rsid w:val="00CC19F8"/>
    <w:rsid w:val="00CC2206"/>
    <w:rsid w:val="00CC2396"/>
    <w:rsid w:val="00CC2B9F"/>
    <w:rsid w:val="00CC2CD8"/>
    <w:rsid w:val="00CC3607"/>
    <w:rsid w:val="00CC3F98"/>
    <w:rsid w:val="00CC41C0"/>
    <w:rsid w:val="00CC68F9"/>
    <w:rsid w:val="00CC77C7"/>
    <w:rsid w:val="00CC79EF"/>
    <w:rsid w:val="00CC7ACB"/>
    <w:rsid w:val="00CC7D43"/>
    <w:rsid w:val="00CD02B7"/>
    <w:rsid w:val="00CD0528"/>
    <w:rsid w:val="00CD0590"/>
    <w:rsid w:val="00CD091C"/>
    <w:rsid w:val="00CD0F5F"/>
    <w:rsid w:val="00CD13CD"/>
    <w:rsid w:val="00CD176A"/>
    <w:rsid w:val="00CD1EDE"/>
    <w:rsid w:val="00CD1FEB"/>
    <w:rsid w:val="00CD2885"/>
    <w:rsid w:val="00CD38C6"/>
    <w:rsid w:val="00CD466F"/>
    <w:rsid w:val="00CD46EC"/>
    <w:rsid w:val="00CD4A8F"/>
    <w:rsid w:val="00CD58A7"/>
    <w:rsid w:val="00CD6DE8"/>
    <w:rsid w:val="00CD700A"/>
    <w:rsid w:val="00CD7918"/>
    <w:rsid w:val="00CE0C00"/>
    <w:rsid w:val="00CE0C15"/>
    <w:rsid w:val="00CE11C3"/>
    <w:rsid w:val="00CE144D"/>
    <w:rsid w:val="00CE25BE"/>
    <w:rsid w:val="00CE363D"/>
    <w:rsid w:val="00CE520B"/>
    <w:rsid w:val="00CE55EC"/>
    <w:rsid w:val="00CE5DEE"/>
    <w:rsid w:val="00CE6A52"/>
    <w:rsid w:val="00CE7B7C"/>
    <w:rsid w:val="00CF0030"/>
    <w:rsid w:val="00CF08E8"/>
    <w:rsid w:val="00CF24A0"/>
    <w:rsid w:val="00CF278B"/>
    <w:rsid w:val="00CF2798"/>
    <w:rsid w:val="00CF447E"/>
    <w:rsid w:val="00CF4B86"/>
    <w:rsid w:val="00CF528E"/>
    <w:rsid w:val="00CF5770"/>
    <w:rsid w:val="00CF6E49"/>
    <w:rsid w:val="00CF7663"/>
    <w:rsid w:val="00CF7CEE"/>
    <w:rsid w:val="00CF7DEA"/>
    <w:rsid w:val="00D00131"/>
    <w:rsid w:val="00D02B1A"/>
    <w:rsid w:val="00D02BF1"/>
    <w:rsid w:val="00D02E81"/>
    <w:rsid w:val="00D0403F"/>
    <w:rsid w:val="00D051CD"/>
    <w:rsid w:val="00D05D2F"/>
    <w:rsid w:val="00D06392"/>
    <w:rsid w:val="00D06834"/>
    <w:rsid w:val="00D068E1"/>
    <w:rsid w:val="00D07BC7"/>
    <w:rsid w:val="00D07EBD"/>
    <w:rsid w:val="00D07FE7"/>
    <w:rsid w:val="00D1021F"/>
    <w:rsid w:val="00D1039D"/>
    <w:rsid w:val="00D107EE"/>
    <w:rsid w:val="00D1113C"/>
    <w:rsid w:val="00D1116C"/>
    <w:rsid w:val="00D11252"/>
    <w:rsid w:val="00D122A2"/>
    <w:rsid w:val="00D12688"/>
    <w:rsid w:val="00D12873"/>
    <w:rsid w:val="00D134FC"/>
    <w:rsid w:val="00D1362B"/>
    <w:rsid w:val="00D13C95"/>
    <w:rsid w:val="00D13E11"/>
    <w:rsid w:val="00D13FF1"/>
    <w:rsid w:val="00D1492D"/>
    <w:rsid w:val="00D14D83"/>
    <w:rsid w:val="00D14D87"/>
    <w:rsid w:val="00D1520B"/>
    <w:rsid w:val="00D15A1D"/>
    <w:rsid w:val="00D1613C"/>
    <w:rsid w:val="00D164D7"/>
    <w:rsid w:val="00D16547"/>
    <w:rsid w:val="00D16826"/>
    <w:rsid w:val="00D16E38"/>
    <w:rsid w:val="00D174C1"/>
    <w:rsid w:val="00D175CF"/>
    <w:rsid w:val="00D17732"/>
    <w:rsid w:val="00D17DE5"/>
    <w:rsid w:val="00D17FDD"/>
    <w:rsid w:val="00D20440"/>
    <w:rsid w:val="00D20486"/>
    <w:rsid w:val="00D20715"/>
    <w:rsid w:val="00D207A1"/>
    <w:rsid w:val="00D20E77"/>
    <w:rsid w:val="00D22364"/>
    <w:rsid w:val="00D22B5D"/>
    <w:rsid w:val="00D23487"/>
    <w:rsid w:val="00D234A5"/>
    <w:rsid w:val="00D237C7"/>
    <w:rsid w:val="00D23FD6"/>
    <w:rsid w:val="00D243D4"/>
    <w:rsid w:val="00D245FF"/>
    <w:rsid w:val="00D25027"/>
    <w:rsid w:val="00D2569A"/>
    <w:rsid w:val="00D25E0F"/>
    <w:rsid w:val="00D278F2"/>
    <w:rsid w:val="00D2791B"/>
    <w:rsid w:val="00D303ED"/>
    <w:rsid w:val="00D309BA"/>
    <w:rsid w:val="00D309DD"/>
    <w:rsid w:val="00D31059"/>
    <w:rsid w:val="00D31629"/>
    <w:rsid w:val="00D32024"/>
    <w:rsid w:val="00D3238A"/>
    <w:rsid w:val="00D32473"/>
    <w:rsid w:val="00D326FC"/>
    <w:rsid w:val="00D32A73"/>
    <w:rsid w:val="00D332BD"/>
    <w:rsid w:val="00D33C30"/>
    <w:rsid w:val="00D34EF2"/>
    <w:rsid w:val="00D35774"/>
    <w:rsid w:val="00D36953"/>
    <w:rsid w:val="00D369EA"/>
    <w:rsid w:val="00D37325"/>
    <w:rsid w:val="00D410B5"/>
    <w:rsid w:val="00D41518"/>
    <w:rsid w:val="00D41E04"/>
    <w:rsid w:val="00D4331B"/>
    <w:rsid w:val="00D43C44"/>
    <w:rsid w:val="00D44A23"/>
    <w:rsid w:val="00D452FE"/>
    <w:rsid w:val="00D45442"/>
    <w:rsid w:val="00D45621"/>
    <w:rsid w:val="00D45648"/>
    <w:rsid w:val="00D459F2"/>
    <w:rsid w:val="00D46415"/>
    <w:rsid w:val="00D465E9"/>
    <w:rsid w:val="00D465FD"/>
    <w:rsid w:val="00D46E76"/>
    <w:rsid w:val="00D47BAC"/>
    <w:rsid w:val="00D508E5"/>
    <w:rsid w:val="00D510E9"/>
    <w:rsid w:val="00D51503"/>
    <w:rsid w:val="00D51619"/>
    <w:rsid w:val="00D51CFD"/>
    <w:rsid w:val="00D52162"/>
    <w:rsid w:val="00D52E22"/>
    <w:rsid w:val="00D52EA2"/>
    <w:rsid w:val="00D52FC5"/>
    <w:rsid w:val="00D54078"/>
    <w:rsid w:val="00D544AE"/>
    <w:rsid w:val="00D5464C"/>
    <w:rsid w:val="00D547C1"/>
    <w:rsid w:val="00D5542D"/>
    <w:rsid w:val="00D57619"/>
    <w:rsid w:val="00D5773A"/>
    <w:rsid w:val="00D57FA6"/>
    <w:rsid w:val="00D618FE"/>
    <w:rsid w:val="00D623D1"/>
    <w:rsid w:val="00D6282C"/>
    <w:rsid w:val="00D62D70"/>
    <w:rsid w:val="00D62E81"/>
    <w:rsid w:val="00D63066"/>
    <w:rsid w:val="00D632E3"/>
    <w:rsid w:val="00D63A6A"/>
    <w:rsid w:val="00D63ACA"/>
    <w:rsid w:val="00D63B3D"/>
    <w:rsid w:val="00D63D94"/>
    <w:rsid w:val="00D64E48"/>
    <w:rsid w:val="00D6503A"/>
    <w:rsid w:val="00D658BE"/>
    <w:rsid w:val="00D65D78"/>
    <w:rsid w:val="00D66704"/>
    <w:rsid w:val="00D6698F"/>
    <w:rsid w:val="00D66E7A"/>
    <w:rsid w:val="00D67224"/>
    <w:rsid w:val="00D676AF"/>
    <w:rsid w:val="00D71798"/>
    <w:rsid w:val="00D71B5C"/>
    <w:rsid w:val="00D740AA"/>
    <w:rsid w:val="00D74A4E"/>
    <w:rsid w:val="00D74F14"/>
    <w:rsid w:val="00D752CE"/>
    <w:rsid w:val="00D75F77"/>
    <w:rsid w:val="00D76D49"/>
    <w:rsid w:val="00D774C5"/>
    <w:rsid w:val="00D77FD5"/>
    <w:rsid w:val="00D804FF"/>
    <w:rsid w:val="00D82301"/>
    <w:rsid w:val="00D8273F"/>
    <w:rsid w:val="00D82ED5"/>
    <w:rsid w:val="00D831B3"/>
    <w:rsid w:val="00D83636"/>
    <w:rsid w:val="00D8514D"/>
    <w:rsid w:val="00D85F89"/>
    <w:rsid w:val="00D8704F"/>
    <w:rsid w:val="00D90478"/>
    <w:rsid w:val="00D905E1"/>
    <w:rsid w:val="00D9065C"/>
    <w:rsid w:val="00D90EA8"/>
    <w:rsid w:val="00D91ED1"/>
    <w:rsid w:val="00D92859"/>
    <w:rsid w:val="00D92D43"/>
    <w:rsid w:val="00D93016"/>
    <w:rsid w:val="00D931E9"/>
    <w:rsid w:val="00D9379C"/>
    <w:rsid w:val="00D93D45"/>
    <w:rsid w:val="00D94C9F"/>
    <w:rsid w:val="00D953BC"/>
    <w:rsid w:val="00D96277"/>
    <w:rsid w:val="00D96627"/>
    <w:rsid w:val="00D9672B"/>
    <w:rsid w:val="00D96D3C"/>
    <w:rsid w:val="00D96DC4"/>
    <w:rsid w:val="00D97006"/>
    <w:rsid w:val="00D9751A"/>
    <w:rsid w:val="00DA0115"/>
    <w:rsid w:val="00DA07DA"/>
    <w:rsid w:val="00DA18EF"/>
    <w:rsid w:val="00DA19B0"/>
    <w:rsid w:val="00DA1C30"/>
    <w:rsid w:val="00DA1E10"/>
    <w:rsid w:val="00DA3973"/>
    <w:rsid w:val="00DA3AEB"/>
    <w:rsid w:val="00DA3D59"/>
    <w:rsid w:val="00DA411C"/>
    <w:rsid w:val="00DA4B00"/>
    <w:rsid w:val="00DA59A1"/>
    <w:rsid w:val="00DA62D7"/>
    <w:rsid w:val="00DA6E28"/>
    <w:rsid w:val="00DA7A0B"/>
    <w:rsid w:val="00DA7F92"/>
    <w:rsid w:val="00DB0155"/>
    <w:rsid w:val="00DB0BCB"/>
    <w:rsid w:val="00DB0F8D"/>
    <w:rsid w:val="00DB182E"/>
    <w:rsid w:val="00DB1B15"/>
    <w:rsid w:val="00DB397A"/>
    <w:rsid w:val="00DB397F"/>
    <w:rsid w:val="00DB3AF0"/>
    <w:rsid w:val="00DB4B77"/>
    <w:rsid w:val="00DB57C0"/>
    <w:rsid w:val="00DB58BA"/>
    <w:rsid w:val="00DB659B"/>
    <w:rsid w:val="00DB65CB"/>
    <w:rsid w:val="00DB66A2"/>
    <w:rsid w:val="00DB66E8"/>
    <w:rsid w:val="00DB707E"/>
    <w:rsid w:val="00DB7744"/>
    <w:rsid w:val="00DB7875"/>
    <w:rsid w:val="00DB7D10"/>
    <w:rsid w:val="00DB7DA7"/>
    <w:rsid w:val="00DC0997"/>
    <w:rsid w:val="00DC19BE"/>
    <w:rsid w:val="00DC2061"/>
    <w:rsid w:val="00DC20E0"/>
    <w:rsid w:val="00DC2772"/>
    <w:rsid w:val="00DC3E47"/>
    <w:rsid w:val="00DC46B4"/>
    <w:rsid w:val="00DC72A9"/>
    <w:rsid w:val="00DC765A"/>
    <w:rsid w:val="00DD00A7"/>
    <w:rsid w:val="00DD05E8"/>
    <w:rsid w:val="00DD108A"/>
    <w:rsid w:val="00DD1161"/>
    <w:rsid w:val="00DD19EB"/>
    <w:rsid w:val="00DD1E16"/>
    <w:rsid w:val="00DD1E34"/>
    <w:rsid w:val="00DD3453"/>
    <w:rsid w:val="00DD3DE3"/>
    <w:rsid w:val="00DD3EF6"/>
    <w:rsid w:val="00DD47B8"/>
    <w:rsid w:val="00DD48FA"/>
    <w:rsid w:val="00DD5306"/>
    <w:rsid w:val="00DD6B75"/>
    <w:rsid w:val="00DD7CCF"/>
    <w:rsid w:val="00DD7D7D"/>
    <w:rsid w:val="00DE05C4"/>
    <w:rsid w:val="00DE0997"/>
    <w:rsid w:val="00DE0DF5"/>
    <w:rsid w:val="00DE174C"/>
    <w:rsid w:val="00DE1923"/>
    <w:rsid w:val="00DE1D1B"/>
    <w:rsid w:val="00DE36AA"/>
    <w:rsid w:val="00DE40A7"/>
    <w:rsid w:val="00DE48CC"/>
    <w:rsid w:val="00DE4A33"/>
    <w:rsid w:val="00DE5626"/>
    <w:rsid w:val="00DE5AC7"/>
    <w:rsid w:val="00DE5FB7"/>
    <w:rsid w:val="00DE63F5"/>
    <w:rsid w:val="00DE7555"/>
    <w:rsid w:val="00DE7E71"/>
    <w:rsid w:val="00DE7EAE"/>
    <w:rsid w:val="00DF02E3"/>
    <w:rsid w:val="00DF0C0F"/>
    <w:rsid w:val="00DF1F15"/>
    <w:rsid w:val="00DF27D6"/>
    <w:rsid w:val="00DF2E74"/>
    <w:rsid w:val="00DF3490"/>
    <w:rsid w:val="00DF38B8"/>
    <w:rsid w:val="00DF3B5F"/>
    <w:rsid w:val="00DF3B76"/>
    <w:rsid w:val="00DF4971"/>
    <w:rsid w:val="00DF4C16"/>
    <w:rsid w:val="00DF52B3"/>
    <w:rsid w:val="00DF5E7F"/>
    <w:rsid w:val="00DF680D"/>
    <w:rsid w:val="00DF7318"/>
    <w:rsid w:val="00DF765C"/>
    <w:rsid w:val="00E01678"/>
    <w:rsid w:val="00E03F48"/>
    <w:rsid w:val="00E04392"/>
    <w:rsid w:val="00E05467"/>
    <w:rsid w:val="00E056E8"/>
    <w:rsid w:val="00E05B59"/>
    <w:rsid w:val="00E06918"/>
    <w:rsid w:val="00E06F9B"/>
    <w:rsid w:val="00E07089"/>
    <w:rsid w:val="00E073AD"/>
    <w:rsid w:val="00E0758D"/>
    <w:rsid w:val="00E10DCD"/>
    <w:rsid w:val="00E10E35"/>
    <w:rsid w:val="00E11F13"/>
    <w:rsid w:val="00E12783"/>
    <w:rsid w:val="00E130B7"/>
    <w:rsid w:val="00E14742"/>
    <w:rsid w:val="00E14DF6"/>
    <w:rsid w:val="00E1500A"/>
    <w:rsid w:val="00E152CC"/>
    <w:rsid w:val="00E158B1"/>
    <w:rsid w:val="00E1681B"/>
    <w:rsid w:val="00E20549"/>
    <w:rsid w:val="00E20873"/>
    <w:rsid w:val="00E21A28"/>
    <w:rsid w:val="00E21C69"/>
    <w:rsid w:val="00E226DF"/>
    <w:rsid w:val="00E22EB7"/>
    <w:rsid w:val="00E236E9"/>
    <w:rsid w:val="00E23A28"/>
    <w:rsid w:val="00E23B46"/>
    <w:rsid w:val="00E24CE2"/>
    <w:rsid w:val="00E25C87"/>
    <w:rsid w:val="00E25F3B"/>
    <w:rsid w:val="00E26285"/>
    <w:rsid w:val="00E26296"/>
    <w:rsid w:val="00E265C8"/>
    <w:rsid w:val="00E2661D"/>
    <w:rsid w:val="00E27121"/>
    <w:rsid w:val="00E2765B"/>
    <w:rsid w:val="00E278C8"/>
    <w:rsid w:val="00E278FC"/>
    <w:rsid w:val="00E300AC"/>
    <w:rsid w:val="00E31474"/>
    <w:rsid w:val="00E316CC"/>
    <w:rsid w:val="00E31BBC"/>
    <w:rsid w:val="00E32A37"/>
    <w:rsid w:val="00E32A60"/>
    <w:rsid w:val="00E32AFF"/>
    <w:rsid w:val="00E32CB5"/>
    <w:rsid w:val="00E338BE"/>
    <w:rsid w:val="00E33B11"/>
    <w:rsid w:val="00E34025"/>
    <w:rsid w:val="00E34C59"/>
    <w:rsid w:val="00E353A5"/>
    <w:rsid w:val="00E35492"/>
    <w:rsid w:val="00E35946"/>
    <w:rsid w:val="00E35A43"/>
    <w:rsid w:val="00E36B4A"/>
    <w:rsid w:val="00E36BCA"/>
    <w:rsid w:val="00E36E42"/>
    <w:rsid w:val="00E370C6"/>
    <w:rsid w:val="00E37416"/>
    <w:rsid w:val="00E37640"/>
    <w:rsid w:val="00E3773F"/>
    <w:rsid w:val="00E377BF"/>
    <w:rsid w:val="00E37CDF"/>
    <w:rsid w:val="00E4049B"/>
    <w:rsid w:val="00E4212F"/>
    <w:rsid w:val="00E42421"/>
    <w:rsid w:val="00E43ACD"/>
    <w:rsid w:val="00E43C1D"/>
    <w:rsid w:val="00E43C38"/>
    <w:rsid w:val="00E43C7A"/>
    <w:rsid w:val="00E43EF4"/>
    <w:rsid w:val="00E4467E"/>
    <w:rsid w:val="00E44DD6"/>
    <w:rsid w:val="00E4513B"/>
    <w:rsid w:val="00E45E31"/>
    <w:rsid w:val="00E4616E"/>
    <w:rsid w:val="00E5048B"/>
    <w:rsid w:val="00E505EE"/>
    <w:rsid w:val="00E5121B"/>
    <w:rsid w:val="00E515CA"/>
    <w:rsid w:val="00E515E3"/>
    <w:rsid w:val="00E51BC9"/>
    <w:rsid w:val="00E51F85"/>
    <w:rsid w:val="00E52177"/>
    <w:rsid w:val="00E52B97"/>
    <w:rsid w:val="00E54195"/>
    <w:rsid w:val="00E54644"/>
    <w:rsid w:val="00E547FF"/>
    <w:rsid w:val="00E54F85"/>
    <w:rsid w:val="00E557CA"/>
    <w:rsid w:val="00E5598C"/>
    <w:rsid w:val="00E56149"/>
    <w:rsid w:val="00E57207"/>
    <w:rsid w:val="00E572EA"/>
    <w:rsid w:val="00E57A87"/>
    <w:rsid w:val="00E57EC2"/>
    <w:rsid w:val="00E600C7"/>
    <w:rsid w:val="00E61129"/>
    <w:rsid w:val="00E6128E"/>
    <w:rsid w:val="00E61A29"/>
    <w:rsid w:val="00E61B56"/>
    <w:rsid w:val="00E62064"/>
    <w:rsid w:val="00E624E9"/>
    <w:rsid w:val="00E632E9"/>
    <w:rsid w:val="00E635DE"/>
    <w:rsid w:val="00E65723"/>
    <w:rsid w:val="00E659A4"/>
    <w:rsid w:val="00E65FCA"/>
    <w:rsid w:val="00E6687A"/>
    <w:rsid w:val="00E67763"/>
    <w:rsid w:val="00E67F31"/>
    <w:rsid w:val="00E703CE"/>
    <w:rsid w:val="00E70E8A"/>
    <w:rsid w:val="00E70F6E"/>
    <w:rsid w:val="00E7186D"/>
    <w:rsid w:val="00E720A4"/>
    <w:rsid w:val="00E726E2"/>
    <w:rsid w:val="00E7276B"/>
    <w:rsid w:val="00E72C3E"/>
    <w:rsid w:val="00E72CFB"/>
    <w:rsid w:val="00E738BD"/>
    <w:rsid w:val="00E745C8"/>
    <w:rsid w:val="00E749F1"/>
    <w:rsid w:val="00E74DC0"/>
    <w:rsid w:val="00E7522A"/>
    <w:rsid w:val="00E752A9"/>
    <w:rsid w:val="00E757E1"/>
    <w:rsid w:val="00E763E0"/>
    <w:rsid w:val="00E7780E"/>
    <w:rsid w:val="00E7785A"/>
    <w:rsid w:val="00E77E58"/>
    <w:rsid w:val="00E77EEA"/>
    <w:rsid w:val="00E82CA6"/>
    <w:rsid w:val="00E841DC"/>
    <w:rsid w:val="00E84642"/>
    <w:rsid w:val="00E848DA"/>
    <w:rsid w:val="00E84E4C"/>
    <w:rsid w:val="00E84E56"/>
    <w:rsid w:val="00E85699"/>
    <w:rsid w:val="00E86271"/>
    <w:rsid w:val="00E86B52"/>
    <w:rsid w:val="00E9014B"/>
    <w:rsid w:val="00E908A9"/>
    <w:rsid w:val="00E91516"/>
    <w:rsid w:val="00E91ED5"/>
    <w:rsid w:val="00E92981"/>
    <w:rsid w:val="00E929F3"/>
    <w:rsid w:val="00E92E28"/>
    <w:rsid w:val="00E92E4E"/>
    <w:rsid w:val="00E92F1E"/>
    <w:rsid w:val="00E9311C"/>
    <w:rsid w:val="00E931D9"/>
    <w:rsid w:val="00E93DE6"/>
    <w:rsid w:val="00E94AF7"/>
    <w:rsid w:val="00E95139"/>
    <w:rsid w:val="00E9551E"/>
    <w:rsid w:val="00E9555A"/>
    <w:rsid w:val="00E95F13"/>
    <w:rsid w:val="00E97F90"/>
    <w:rsid w:val="00EA088A"/>
    <w:rsid w:val="00EA08B8"/>
    <w:rsid w:val="00EA1233"/>
    <w:rsid w:val="00EA14D2"/>
    <w:rsid w:val="00EA1C4D"/>
    <w:rsid w:val="00EA2350"/>
    <w:rsid w:val="00EA2E62"/>
    <w:rsid w:val="00EA4F19"/>
    <w:rsid w:val="00EA5117"/>
    <w:rsid w:val="00EA51D7"/>
    <w:rsid w:val="00EA551A"/>
    <w:rsid w:val="00EA5531"/>
    <w:rsid w:val="00EA574C"/>
    <w:rsid w:val="00EA5D80"/>
    <w:rsid w:val="00EA6203"/>
    <w:rsid w:val="00EA66FC"/>
    <w:rsid w:val="00EA772E"/>
    <w:rsid w:val="00EB0DFC"/>
    <w:rsid w:val="00EB13D1"/>
    <w:rsid w:val="00EB35AB"/>
    <w:rsid w:val="00EB35AC"/>
    <w:rsid w:val="00EB3843"/>
    <w:rsid w:val="00EB424E"/>
    <w:rsid w:val="00EB4398"/>
    <w:rsid w:val="00EB47B3"/>
    <w:rsid w:val="00EB4EE9"/>
    <w:rsid w:val="00EB5838"/>
    <w:rsid w:val="00EB5D2C"/>
    <w:rsid w:val="00EB61C9"/>
    <w:rsid w:val="00EB6411"/>
    <w:rsid w:val="00EB72FF"/>
    <w:rsid w:val="00EB7469"/>
    <w:rsid w:val="00EB7AF9"/>
    <w:rsid w:val="00EC00DE"/>
    <w:rsid w:val="00EC0824"/>
    <w:rsid w:val="00EC0894"/>
    <w:rsid w:val="00EC0CDB"/>
    <w:rsid w:val="00EC126E"/>
    <w:rsid w:val="00EC1562"/>
    <w:rsid w:val="00EC1889"/>
    <w:rsid w:val="00EC230C"/>
    <w:rsid w:val="00EC286B"/>
    <w:rsid w:val="00EC36F2"/>
    <w:rsid w:val="00EC3B96"/>
    <w:rsid w:val="00EC40CD"/>
    <w:rsid w:val="00EC42E9"/>
    <w:rsid w:val="00EC5A2F"/>
    <w:rsid w:val="00EC64E5"/>
    <w:rsid w:val="00EC686E"/>
    <w:rsid w:val="00EC6AAB"/>
    <w:rsid w:val="00EC6B01"/>
    <w:rsid w:val="00EC749C"/>
    <w:rsid w:val="00EC7928"/>
    <w:rsid w:val="00ED0DCD"/>
    <w:rsid w:val="00ED1B1B"/>
    <w:rsid w:val="00ED204C"/>
    <w:rsid w:val="00ED23C1"/>
    <w:rsid w:val="00ED251A"/>
    <w:rsid w:val="00ED37E3"/>
    <w:rsid w:val="00ED46A6"/>
    <w:rsid w:val="00ED5119"/>
    <w:rsid w:val="00ED51DA"/>
    <w:rsid w:val="00ED5212"/>
    <w:rsid w:val="00ED5FB2"/>
    <w:rsid w:val="00ED6163"/>
    <w:rsid w:val="00ED630A"/>
    <w:rsid w:val="00ED6FE7"/>
    <w:rsid w:val="00ED704A"/>
    <w:rsid w:val="00ED71D3"/>
    <w:rsid w:val="00ED766F"/>
    <w:rsid w:val="00ED775A"/>
    <w:rsid w:val="00EE052F"/>
    <w:rsid w:val="00EE09EC"/>
    <w:rsid w:val="00EE0B4E"/>
    <w:rsid w:val="00EE10D2"/>
    <w:rsid w:val="00EE1242"/>
    <w:rsid w:val="00EE2544"/>
    <w:rsid w:val="00EE2615"/>
    <w:rsid w:val="00EE2D21"/>
    <w:rsid w:val="00EE2E63"/>
    <w:rsid w:val="00EE40F1"/>
    <w:rsid w:val="00EE4994"/>
    <w:rsid w:val="00EE4BFF"/>
    <w:rsid w:val="00EE510E"/>
    <w:rsid w:val="00EE6CEF"/>
    <w:rsid w:val="00EE704F"/>
    <w:rsid w:val="00EF07E4"/>
    <w:rsid w:val="00EF15C7"/>
    <w:rsid w:val="00EF1CF7"/>
    <w:rsid w:val="00EF2A90"/>
    <w:rsid w:val="00EF52EC"/>
    <w:rsid w:val="00EF5A1F"/>
    <w:rsid w:val="00EF609A"/>
    <w:rsid w:val="00EF742C"/>
    <w:rsid w:val="00EF7456"/>
    <w:rsid w:val="00EF7D57"/>
    <w:rsid w:val="00F00014"/>
    <w:rsid w:val="00F002F2"/>
    <w:rsid w:val="00F003AC"/>
    <w:rsid w:val="00F004F2"/>
    <w:rsid w:val="00F0103C"/>
    <w:rsid w:val="00F013B5"/>
    <w:rsid w:val="00F02033"/>
    <w:rsid w:val="00F0227F"/>
    <w:rsid w:val="00F02515"/>
    <w:rsid w:val="00F02AD9"/>
    <w:rsid w:val="00F040AE"/>
    <w:rsid w:val="00F048F4"/>
    <w:rsid w:val="00F04C70"/>
    <w:rsid w:val="00F04EDB"/>
    <w:rsid w:val="00F05100"/>
    <w:rsid w:val="00F0534A"/>
    <w:rsid w:val="00F05A8D"/>
    <w:rsid w:val="00F05F21"/>
    <w:rsid w:val="00F06612"/>
    <w:rsid w:val="00F070AC"/>
    <w:rsid w:val="00F07B6F"/>
    <w:rsid w:val="00F1001C"/>
    <w:rsid w:val="00F10212"/>
    <w:rsid w:val="00F10220"/>
    <w:rsid w:val="00F1090A"/>
    <w:rsid w:val="00F10D71"/>
    <w:rsid w:val="00F11A8B"/>
    <w:rsid w:val="00F11D9D"/>
    <w:rsid w:val="00F12A32"/>
    <w:rsid w:val="00F134AE"/>
    <w:rsid w:val="00F13597"/>
    <w:rsid w:val="00F15387"/>
    <w:rsid w:val="00F159BD"/>
    <w:rsid w:val="00F1617C"/>
    <w:rsid w:val="00F16387"/>
    <w:rsid w:val="00F1643B"/>
    <w:rsid w:val="00F17736"/>
    <w:rsid w:val="00F213FE"/>
    <w:rsid w:val="00F21F14"/>
    <w:rsid w:val="00F22431"/>
    <w:rsid w:val="00F2258F"/>
    <w:rsid w:val="00F229B0"/>
    <w:rsid w:val="00F22AA4"/>
    <w:rsid w:val="00F22BFA"/>
    <w:rsid w:val="00F23490"/>
    <w:rsid w:val="00F24093"/>
    <w:rsid w:val="00F2424D"/>
    <w:rsid w:val="00F24A3A"/>
    <w:rsid w:val="00F250E7"/>
    <w:rsid w:val="00F25162"/>
    <w:rsid w:val="00F2666A"/>
    <w:rsid w:val="00F31543"/>
    <w:rsid w:val="00F3203A"/>
    <w:rsid w:val="00F325CA"/>
    <w:rsid w:val="00F3289D"/>
    <w:rsid w:val="00F32E52"/>
    <w:rsid w:val="00F33324"/>
    <w:rsid w:val="00F33C8E"/>
    <w:rsid w:val="00F33F09"/>
    <w:rsid w:val="00F34301"/>
    <w:rsid w:val="00F348A6"/>
    <w:rsid w:val="00F348AE"/>
    <w:rsid w:val="00F34DEB"/>
    <w:rsid w:val="00F350E1"/>
    <w:rsid w:val="00F356CE"/>
    <w:rsid w:val="00F359B5"/>
    <w:rsid w:val="00F35A3B"/>
    <w:rsid w:val="00F36237"/>
    <w:rsid w:val="00F36A51"/>
    <w:rsid w:val="00F377DC"/>
    <w:rsid w:val="00F37D1C"/>
    <w:rsid w:val="00F40B72"/>
    <w:rsid w:val="00F415E6"/>
    <w:rsid w:val="00F4263B"/>
    <w:rsid w:val="00F42A7F"/>
    <w:rsid w:val="00F42FFB"/>
    <w:rsid w:val="00F433AE"/>
    <w:rsid w:val="00F435F3"/>
    <w:rsid w:val="00F44906"/>
    <w:rsid w:val="00F4530A"/>
    <w:rsid w:val="00F46488"/>
    <w:rsid w:val="00F46AD9"/>
    <w:rsid w:val="00F47352"/>
    <w:rsid w:val="00F4758B"/>
    <w:rsid w:val="00F47957"/>
    <w:rsid w:val="00F519F4"/>
    <w:rsid w:val="00F51CB2"/>
    <w:rsid w:val="00F52FE3"/>
    <w:rsid w:val="00F53333"/>
    <w:rsid w:val="00F53AC5"/>
    <w:rsid w:val="00F542FE"/>
    <w:rsid w:val="00F544AF"/>
    <w:rsid w:val="00F5588B"/>
    <w:rsid w:val="00F559A8"/>
    <w:rsid w:val="00F5676D"/>
    <w:rsid w:val="00F56E32"/>
    <w:rsid w:val="00F60419"/>
    <w:rsid w:val="00F6123D"/>
    <w:rsid w:val="00F61B3D"/>
    <w:rsid w:val="00F61D5E"/>
    <w:rsid w:val="00F62910"/>
    <w:rsid w:val="00F6292F"/>
    <w:rsid w:val="00F637FA"/>
    <w:rsid w:val="00F64151"/>
    <w:rsid w:val="00F65845"/>
    <w:rsid w:val="00F65C8F"/>
    <w:rsid w:val="00F66135"/>
    <w:rsid w:val="00F6667D"/>
    <w:rsid w:val="00F66721"/>
    <w:rsid w:val="00F66D18"/>
    <w:rsid w:val="00F66F49"/>
    <w:rsid w:val="00F6739C"/>
    <w:rsid w:val="00F67A9B"/>
    <w:rsid w:val="00F700BE"/>
    <w:rsid w:val="00F73036"/>
    <w:rsid w:val="00F73265"/>
    <w:rsid w:val="00F7335F"/>
    <w:rsid w:val="00F733AC"/>
    <w:rsid w:val="00F747B6"/>
    <w:rsid w:val="00F74C07"/>
    <w:rsid w:val="00F76028"/>
    <w:rsid w:val="00F765E4"/>
    <w:rsid w:val="00F76DD9"/>
    <w:rsid w:val="00F76FBF"/>
    <w:rsid w:val="00F771D8"/>
    <w:rsid w:val="00F77232"/>
    <w:rsid w:val="00F775F5"/>
    <w:rsid w:val="00F77D8E"/>
    <w:rsid w:val="00F8013F"/>
    <w:rsid w:val="00F80235"/>
    <w:rsid w:val="00F8108C"/>
    <w:rsid w:val="00F813DA"/>
    <w:rsid w:val="00F81E8B"/>
    <w:rsid w:val="00F8211C"/>
    <w:rsid w:val="00F829BA"/>
    <w:rsid w:val="00F82A3A"/>
    <w:rsid w:val="00F82CAF"/>
    <w:rsid w:val="00F8384B"/>
    <w:rsid w:val="00F83DC4"/>
    <w:rsid w:val="00F83E8D"/>
    <w:rsid w:val="00F845DE"/>
    <w:rsid w:val="00F85203"/>
    <w:rsid w:val="00F85D20"/>
    <w:rsid w:val="00F86388"/>
    <w:rsid w:val="00F86613"/>
    <w:rsid w:val="00F9014A"/>
    <w:rsid w:val="00F9017D"/>
    <w:rsid w:val="00F90E6E"/>
    <w:rsid w:val="00F911DC"/>
    <w:rsid w:val="00F916A3"/>
    <w:rsid w:val="00F91CF9"/>
    <w:rsid w:val="00F92E2E"/>
    <w:rsid w:val="00F92E46"/>
    <w:rsid w:val="00F9301A"/>
    <w:rsid w:val="00F93259"/>
    <w:rsid w:val="00F943F7"/>
    <w:rsid w:val="00F94E65"/>
    <w:rsid w:val="00F95FB3"/>
    <w:rsid w:val="00F9622E"/>
    <w:rsid w:val="00F971E6"/>
    <w:rsid w:val="00F97EF6"/>
    <w:rsid w:val="00FA13E8"/>
    <w:rsid w:val="00FA1891"/>
    <w:rsid w:val="00FA1C0D"/>
    <w:rsid w:val="00FA1E98"/>
    <w:rsid w:val="00FA2073"/>
    <w:rsid w:val="00FA2370"/>
    <w:rsid w:val="00FA270A"/>
    <w:rsid w:val="00FA3003"/>
    <w:rsid w:val="00FA302F"/>
    <w:rsid w:val="00FA3BF8"/>
    <w:rsid w:val="00FA3CC7"/>
    <w:rsid w:val="00FA4CF2"/>
    <w:rsid w:val="00FA74E8"/>
    <w:rsid w:val="00FB037E"/>
    <w:rsid w:val="00FB04EC"/>
    <w:rsid w:val="00FB090C"/>
    <w:rsid w:val="00FB0F9D"/>
    <w:rsid w:val="00FB0FF5"/>
    <w:rsid w:val="00FB125F"/>
    <w:rsid w:val="00FB16CE"/>
    <w:rsid w:val="00FB25B4"/>
    <w:rsid w:val="00FB2634"/>
    <w:rsid w:val="00FB27B3"/>
    <w:rsid w:val="00FB285F"/>
    <w:rsid w:val="00FB2CF0"/>
    <w:rsid w:val="00FB3125"/>
    <w:rsid w:val="00FB3D6E"/>
    <w:rsid w:val="00FB5024"/>
    <w:rsid w:val="00FB5150"/>
    <w:rsid w:val="00FB5635"/>
    <w:rsid w:val="00FB57F6"/>
    <w:rsid w:val="00FB5D8D"/>
    <w:rsid w:val="00FB5DA2"/>
    <w:rsid w:val="00FB60E2"/>
    <w:rsid w:val="00FB6495"/>
    <w:rsid w:val="00FB6EC1"/>
    <w:rsid w:val="00FB7106"/>
    <w:rsid w:val="00FB710B"/>
    <w:rsid w:val="00FB73F9"/>
    <w:rsid w:val="00FC0249"/>
    <w:rsid w:val="00FC0773"/>
    <w:rsid w:val="00FC0E53"/>
    <w:rsid w:val="00FC174D"/>
    <w:rsid w:val="00FC21FB"/>
    <w:rsid w:val="00FC2B9B"/>
    <w:rsid w:val="00FC3450"/>
    <w:rsid w:val="00FC3A2A"/>
    <w:rsid w:val="00FC3C22"/>
    <w:rsid w:val="00FC4627"/>
    <w:rsid w:val="00FC5B43"/>
    <w:rsid w:val="00FC659D"/>
    <w:rsid w:val="00FC65C5"/>
    <w:rsid w:val="00FC7021"/>
    <w:rsid w:val="00FC7104"/>
    <w:rsid w:val="00FC72B6"/>
    <w:rsid w:val="00FD0025"/>
    <w:rsid w:val="00FD0AAD"/>
    <w:rsid w:val="00FD0BB8"/>
    <w:rsid w:val="00FD1225"/>
    <w:rsid w:val="00FD154F"/>
    <w:rsid w:val="00FD1699"/>
    <w:rsid w:val="00FD180A"/>
    <w:rsid w:val="00FD2697"/>
    <w:rsid w:val="00FD2951"/>
    <w:rsid w:val="00FD2CF6"/>
    <w:rsid w:val="00FD35C7"/>
    <w:rsid w:val="00FD3F03"/>
    <w:rsid w:val="00FD4767"/>
    <w:rsid w:val="00FD47AC"/>
    <w:rsid w:val="00FD4B54"/>
    <w:rsid w:val="00FD4B59"/>
    <w:rsid w:val="00FD4BE6"/>
    <w:rsid w:val="00FD4F8F"/>
    <w:rsid w:val="00FD5355"/>
    <w:rsid w:val="00FD6833"/>
    <w:rsid w:val="00FD6907"/>
    <w:rsid w:val="00FD6DD4"/>
    <w:rsid w:val="00FD7A0D"/>
    <w:rsid w:val="00FD7E6D"/>
    <w:rsid w:val="00FE13D0"/>
    <w:rsid w:val="00FE1FA1"/>
    <w:rsid w:val="00FE2207"/>
    <w:rsid w:val="00FE3476"/>
    <w:rsid w:val="00FE3A3B"/>
    <w:rsid w:val="00FE3BE0"/>
    <w:rsid w:val="00FE4F87"/>
    <w:rsid w:val="00FE532A"/>
    <w:rsid w:val="00FE5A9C"/>
    <w:rsid w:val="00FE5DBB"/>
    <w:rsid w:val="00FE66F7"/>
    <w:rsid w:val="00FE6C20"/>
    <w:rsid w:val="00FE6D84"/>
    <w:rsid w:val="00FE6FEC"/>
    <w:rsid w:val="00FE7709"/>
    <w:rsid w:val="00FE7A0D"/>
    <w:rsid w:val="00FE7C9B"/>
    <w:rsid w:val="00FE7E63"/>
    <w:rsid w:val="00FF0C34"/>
    <w:rsid w:val="00FF1B9D"/>
    <w:rsid w:val="00FF1BFD"/>
    <w:rsid w:val="00FF32B5"/>
    <w:rsid w:val="00FF3EE7"/>
    <w:rsid w:val="00FF4013"/>
    <w:rsid w:val="00FF4232"/>
    <w:rsid w:val="00FF423D"/>
    <w:rsid w:val="00FF4397"/>
    <w:rsid w:val="00FF4652"/>
    <w:rsid w:val="00FF478C"/>
    <w:rsid w:val="00FF4FE9"/>
    <w:rsid w:val="00FF5BF5"/>
    <w:rsid w:val="00FF6143"/>
    <w:rsid w:val="00FF6403"/>
    <w:rsid w:val="00FF6771"/>
    <w:rsid w:val="00FF6D58"/>
    <w:rsid w:val="00FF70D3"/>
    <w:rsid w:val="00FF79A0"/>
    <w:rsid w:val="01CC1E70"/>
    <w:rsid w:val="01FA7564"/>
    <w:rsid w:val="02216C30"/>
    <w:rsid w:val="02583C37"/>
    <w:rsid w:val="02646B56"/>
    <w:rsid w:val="02B70C5E"/>
    <w:rsid w:val="02F438CA"/>
    <w:rsid w:val="03056936"/>
    <w:rsid w:val="034B4C26"/>
    <w:rsid w:val="050B0585"/>
    <w:rsid w:val="05BB0E7E"/>
    <w:rsid w:val="062720FF"/>
    <w:rsid w:val="06CC59DE"/>
    <w:rsid w:val="072A5FC7"/>
    <w:rsid w:val="07700CAD"/>
    <w:rsid w:val="080E319A"/>
    <w:rsid w:val="081D4F49"/>
    <w:rsid w:val="097543A8"/>
    <w:rsid w:val="09C455B4"/>
    <w:rsid w:val="09C51D88"/>
    <w:rsid w:val="09C923A7"/>
    <w:rsid w:val="09E23A10"/>
    <w:rsid w:val="09F15A84"/>
    <w:rsid w:val="0A207C64"/>
    <w:rsid w:val="0A645778"/>
    <w:rsid w:val="0C057AD8"/>
    <w:rsid w:val="0C7402BD"/>
    <w:rsid w:val="0CF266BE"/>
    <w:rsid w:val="0E7C7DCC"/>
    <w:rsid w:val="0ECB3538"/>
    <w:rsid w:val="0F017E3B"/>
    <w:rsid w:val="0F2941D5"/>
    <w:rsid w:val="0F4168F8"/>
    <w:rsid w:val="0F76347B"/>
    <w:rsid w:val="0F80710E"/>
    <w:rsid w:val="0F926B6B"/>
    <w:rsid w:val="0FDB0858"/>
    <w:rsid w:val="11192E0F"/>
    <w:rsid w:val="12081011"/>
    <w:rsid w:val="12C845D4"/>
    <w:rsid w:val="13186812"/>
    <w:rsid w:val="13AE550F"/>
    <w:rsid w:val="14197557"/>
    <w:rsid w:val="14445DAD"/>
    <w:rsid w:val="148061DD"/>
    <w:rsid w:val="1543686A"/>
    <w:rsid w:val="15D240D7"/>
    <w:rsid w:val="16776A24"/>
    <w:rsid w:val="168438EC"/>
    <w:rsid w:val="172F064F"/>
    <w:rsid w:val="17527F87"/>
    <w:rsid w:val="17A16FE1"/>
    <w:rsid w:val="17AE7442"/>
    <w:rsid w:val="17C93638"/>
    <w:rsid w:val="18853BD3"/>
    <w:rsid w:val="19CF0520"/>
    <w:rsid w:val="19EB60F6"/>
    <w:rsid w:val="1A037AE1"/>
    <w:rsid w:val="1AD8689D"/>
    <w:rsid w:val="1BE42658"/>
    <w:rsid w:val="1C655B7D"/>
    <w:rsid w:val="1C750B79"/>
    <w:rsid w:val="1CEF2D47"/>
    <w:rsid w:val="1D102120"/>
    <w:rsid w:val="1D2B58E9"/>
    <w:rsid w:val="1D3444F0"/>
    <w:rsid w:val="1D79529A"/>
    <w:rsid w:val="1D996782"/>
    <w:rsid w:val="1DCF6A44"/>
    <w:rsid w:val="1E8E125B"/>
    <w:rsid w:val="1E952AAA"/>
    <w:rsid w:val="1EBF60F8"/>
    <w:rsid w:val="20B1619E"/>
    <w:rsid w:val="2100745A"/>
    <w:rsid w:val="21765094"/>
    <w:rsid w:val="22141FE1"/>
    <w:rsid w:val="22240554"/>
    <w:rsid w:val="22681841"/>
    <w:rsid w:val="22CB77E1"/>
    <w:rsid w:val="23294AA7"/>
    <w:rsid w:val="23637A16"/>
    <w:rsid w:val="23993FD0"/>
    <w:rsid w:val="23FF1752"/>
    <w:rsid w:val="24891B43"/>
    <w:rsid w:val="255A1A2B"/>
    <w:rsid w:val="25AE3201"/>
    <w:rsid w:val="25E03766"/>
    <w:rsid w:val="25F97D7B"/>
    <w:rsid w:val="26CE4807"/>
    <w:rsid w:val="275F2955"/>
    <w:rsid w:val="277E2B5C"/>
    <w:rsid w:val="27A22385"/>
    <w:rsid w:val="27E57361"/>
    <w:rsid w:val="28423255"/>
    <w:rsid w:val="285E721F"/>
    <w:rsid w:val="28B6032E"/>
    <w:rsid w:val="29B72752"/>
    <w:rsid w:val="29BA0B9E"/>
    <w:rsid w:val="2B4F2429"/>
    <w:rsid w:val="2BDE285F"/>
    <w:rsid w:val="2C5236E0"/>
    <w:rsid w:val="2CC56033"/>
    <w:rsid w:val="2CEC7B7B"/>
    <w:rsid w:val="2D9C2EC6"/>
    <w:rsid w:val="2F1228D8"/>
    <w:rsid w:val="2F6A21F0"/>
    <w:rsid w:val="2F6B6019"/>
    <w:rsid w:val="2F7F5C97"/>
    <w:rsid w:val="2FD46762"/>
    <w:rsid w:val="309D76AA"/>
    <w:rsid w:val="317C4841"/>
    <w:rsid w:val="31AA504A"/>
    <w:rsid w:val="32116A8A"/>
    <w:rsid w:val="32260EA4"/>
    <w:rsid w:val="323511ED"/>
    <w:rsid w:val="329C125D"/>
    <w:rsid w:val="33CF1A96"/>
    <w:rsid w:val="33D62C81"/>
    <w:rsid w:val="34011B90"/>
    <w:rsid w:val="34476489"/>
    <w:rsid w:val="34580F19"/>
    <w:rsid w:val="34A26CFD"/>
    <w:rsid w:val="34E46621"/>
    <w:rsid w:val="36465AAD"/>
    <w:rsid w:val="36A43E91"/>
    <w:rsid w:val="381705E1"/>
    <w:rsid w:val="385D55A2"/>
    <w:rsid w:val="388603F0"/>
    <w:rsid w:val="39105DBD"/>
    <w:rsid w:val="393406CE"/>
    <w:rsid w:val="39463523"/>
    <w:rsid w:val="39A57564"/>
    <w:rsid w:val="3B6874B1"/>
    <w:rsid w:val="3D062C6B"/>
    <w:rsid w:val="3D596B1D"/>
    <w:rsid w:val="3E4817E7"/>
    <w:rsid w:val="3E816ADD"/>
    <w:rsid w:val="3ECE17BF"/>
    <w:rsid w:val="3EE967E5"/>
    <w:rsid w:val="3F09036D"/>
    <w:rsid w:val="3F812156"/>
    <w:rsid w:val="3FB62FBC"/>
    <w:rsid w:val="3FEE58EE"/>
    <w:rsid w:val="400E4F40"/>
    <w:rsid w:val="404D5D77"/>
    <w:rsid w:val="40596F0B"/>
    <w:rsid w:val="4103209F"/>
    <w:rsid w:val="41137FC0"/>
    <w:rsid w:val="4152133B"/>
    <w:rsid w:val="41630D2E"/>
    <w:rsid w:val="41D21536"/>
    <w:rsid w:val="42627431"/>
    <w:rsid w:val="429F788D"/>
    <w:rsid w:val="42DC7525"/>
    <w:rsid w:val="43182E57"/>
    <w:rsid w:val="437B7FFC"/>
    <w:rsid w:val="44886862"/>
    <w:rsid w:val="449D3E40"/>
    <w:rsid w:val="44C966F0"/>
    <w:rsid w:val="45872726"/>
    <w:rsid w:val="46837E39"/>
    <w:rsid w:val="46E50D80"/>
    <w:rsid w:val="47A14ECE"/>
    <w:rsid w:val="47A942A2"/>
    <w:rsid w:val="47B319D3"/>
    <w:rsid w:val="48D65237"/>
    <w:rsid w:val="48E033EF"/>
    <w:rsid w:val="491F660B"/>
    <w:rsid w:val="497E2BB6"/>
    <w:rsid w:val="49E25D61"/>
    <w:rsid w:val="4A29746A"/>
    <w:rsid w:val="4B736A74"/>
    <w:rsid w:val="4CAF143B"/>
    <w:rsid w:val="4CEE4589"/>
    <w:rsid w:val="4E213852"/>
    <w:rsid w:val="4E576EA8"/>
    <w:rsid w:val="4EAD45D6"/>
    <w:rsid w:val="4F2939C5"/>
    <w:rsid w:val="50946CC1"/>
    <w:rsid w:val="5174451B"/>
    <w:rsid w:val="51853F3F"/>
    <w:rsid w:val="519443C4"/>
    <w:rsid w:val="51C56FD3"/>
    <w:rsid w:val="51E64BBD"/>
    <w:rsid w:val="52822248"/>
    <w:rsid w:val="52F43DA1"/>
    <w:rsid w:val="53BE6C62"/>
    <w:rsid w:val="549B2ECD"/>
    <w:rsid w:val="55E70DE1"/>
    <w:rsid w:val="56C379F5"/>
    <w:rsid w:val="57500726"/>
    <w:rsid w:val="57F15A65"/>
    <w:rsid w:val="58022718"/>
    <w:rsid w:val="5870476F"/>
    <w:rsid w:val="589E3D13"/>
    <w:rsid w:val="598C7CF5"/>
    <w:rsid w:val="5A8E5733"/>
    <w:rsid w:val="5B547405"/>
    <w:rsid w:val="5BC27A6F"/>
    <w:rsid w:val="5BDE3CC7"/>
    <w:rsid w:val="5CB2633E"/>
    <w:rsid w:val="5CF862B2"/>
    <w:rsid w:val="5D4E18C2"/>
    <w:rsid w:val="5E021FB9"/>
    <w:rsid w:val="5E8612CF"/>
    <w:rsid w:val="5E8A3808"/>
    <w:rsid w:val="5F1B5E84"/>
    <w:rsid w:val="60155E36"/>
    <w:rsid w:val="60A752A8"/>
    <w:rsid w:val="60D34C1B"/>
    <w:rsid w:val="613E6B27"/>
    <w:rsid w:val="62095BE6"/>
    <w:rsid w:val="63F69F4B"/>
    <w:rsid w:val="648209F6"/>
    <w:rsid w:val="64A56EA9"/>
    <w:rsid w:val="64C743FB"/>
    <w:rsid w:val="65045098"/>
    <w:rsid w:val="6618649E"/>
    <w:rsid w:val="664E6BE0"/>
    <w:rsid w:val="66712015"/>
    <w:rsid w:val="667D0B01"/>
    <w:rsid w:val="66BF59BD"/>
    <w:rsid w:val="66D20EA9"/>
    <w:rsid w:val="67E76EED"/>
    <w:rsid w:val="688B339B"/>
    <w:rsid w:val="69526EFE"/>
    <w:rsid w:val="69CC6A97"/>
    <w:rsid w:val="6B6C47B2"/>
    <w:rsid w:val="6BC84A99"/>
    <w:rsid w:val="6C276FB1"/>
    <w:rsid w:val="6C941437"/>
    <w:rsid w:val="6D166B87"/>
    <w:rsid w:val="6D347E41"/>
    <w:rsid w:val="6D89124F"/>
    <w:rsid w:val="6D9D3177"/>
    <w:rsid w:val="6DDB4B74"/>
    <w:rsid w:val="6DF25445"/>
    <w:rsid w:val="6E2518DF"/>
    <w:rsid w:val="6E7234D0"/>
    <w:rsid w:val="6F0B3AA4"/>
    <w:rsid w:val="6F0D4280"/>
    <w:rsid w:val="6FC2444B"/>
    <w:rsid w:val="70BD5491"/>
    <w:rsid w:val="70D26D40"/>
    <w:rsid w:val="70DD5B4B"/>
    <w:rsid w:val="71112B59"/>
    <w:rsid w:val="71B475F0"/>
    <w:rsid w:val="73DE48B7"/>
    <w:rsid w:val="750E4429"/>
    <w:rsid w:val="76547160"/>
    <w:rsid w:val="76B45F38"/>
    <w:rsid w:val="771A2263"/>
    <w:rsid w:val="77390D38"/>
    <w:rsid w:val="77680FC7"/>
    <w:rsid w:val="77F44ECF"/>
    <w:rsid w:val="784928C9"/>
    <w:rsid w:val="788F4A97"/>
    <w:rsid w:val="78C06FA0"/>
    <w:rsid w:val="78E73A5B"/>
    <w:rsid w:val="7B192ECB"/>
    <w:rsid w:val="7BC0061E"/>
    <w:rsid w:val="7BD27D94"/>
    <w:rsid w:val="7BD42526"/>
    <w:rsid w:val="7D2B48E2"/>
    <w:rsid w:val="7DDA0983"/>
    <w:rsid w:val="7DF12B74"/>
    <w:rsid w:val="7E137C2F"/>
    <w:rsid w:val="7FE9678D"/>
    <w:rsid w:val="8EF68801"/>
    <w:rsid w:val="A7FD074A"/>
    <w:rsid w:val="F7FD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nhideWhenUsed="0" w:uiPriority="99" w:name="Default Paragraph Font"/>
    <w:lsdException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nhideWhenUsed="0" w:uiPriority="99" w:semiHidden="0" w:name="Plain Text"/>
    <w:lsdException w:uiPriority="99" w:name="E-mail Signature" w:locked="1"/>
    <w:lsdException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paragraph" w:styleId="3">
    <w:name w:val="heading 3"/>
    <w:basedOn w:val="1"/>
    <w:next w:val="1"/>
    <w:link w:val="16"/>
    <w:qFormat/>
    <w:uiPriority w:val="99"/>
    <w:pPr>
      <w:keepNext/>
      <w:keepLines/>
      <w:spacing w:line="416" w:lineRule="auto"/>
      <w:outlineLvl w:val="2"/>
    </w:pPr>
    <w:rPr>
      <w:b/>
      <w:bCs/>
      <w:szCs w:val="32"/>
      <w:lang w:eastAsia="ja-JP"/>
    </w:rPr>
  </w:style>
  <w:style w:type="character" w:default="1" w:styleId="12">
    <w:name w:val="Default Paragraph Font"/>
    <w:semiHidden/>
    <w:uiPriority w:val="99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uiPriority w:val="99"/>
    <w:pPr>
      <w:spacing w:after="120"/>
    </w:pPr>
    <w:rPr>
      <w:rFonts w:ascii="Calibri" w:hAnsi="Calibri" w:eastAsia="宋体"/>
      <w:sz w:val="21"/>
      <w:szCs w:val="24"/>
    </w:rPr>
  </w:style>
  <w:style w:type="paragraph" w:styleId="4">
    <w:name w:val="Plain Text"/>
    <w:basedOn w:val="1"/>
    <w:link w:val="20"/>
    <w:uiPriority w:val="99"/>
    <w:rPr>
      <w:rFonts w:ascii="宋体" w:hAnsi="Courier New" w:eastAsia="宋体" w:cs="Courier New"/>
      <w:sz w:val="21"/>
      <w:szCs w:val="21"/>
    </w:rPr>
  </w:style>
  <w:style w:type="paragraph" w:styleId="5">
    <w:name w:val="Date"/>
    <w:basedOn w:val="1"/>
    <w:next w:val="1"/>
    <w:link w:val="22"/>
    <w:qFormat/>
    <w:uiPriority w:val="99"/>
    <w:pPr>
      <w:ind w:left="100" w:leftChars="2500"/>
    </w:pPr>
  </w:style>
  <w:style w:type="paragraph" w:styleId="6">
    <w:name w:val="Balloon Text"/>
    <w:basedOn w:val="1"/>
    <w:link w:val="24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99"/>
    <w:rPr>
      <w:sz w:val="24"/>
    </w:rPr>
  </w:style>
  <w:style w:type="table" w:styleId="11">
    <w:name w:val="Table Grid"/>
    <w:basedOn w:val="10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99"/>
    <w:rPr>
      <w:rFonts w:cs="Times New Roman"/>
      <w:b/>
    </w:rPr>
  </w:style>
  <w:style w:type="character" w:styleId="14">
    <w:name w:val="page number"/>
    <w:basedOn w:val="12"/>
    <w:qFormat/>
    <w:uiPriority w:val="99"/>
    <w:rPr>
      <w:rFonts w:cs="Times New Roman"/>
    </w:rPr>
  </w:style>
  <w:style w:type="character" w:styleId="15">
    <w:name w:val="Hyperlink"/>
    <w:basedOn w:val="12"/>
    <w:uiPriority w:val="99"/>
    <w:rPr>
      <w:rFonts w:cs="Times New Roman"/>
      <w:color w:val="0000FF"/>
      <w:u w:val="single"/>
    </w:rPr>
  </w:style>
  <w:style w:type="character" w:customStyle="1" w:styleId="16">
    <w:name w:val="Heading 3 Char"/>
    <w:basedOn w:val="12"/>
    <w:link w:val="3"/>
    <w:locked/>
    <w:uiPriority w:val="99"/>
    <w:rPr>
      <w:rFonts w:eastAsia="仿宋_GB2312" w:cs="Times New Roman"/>
      <w:b/>
      <w:bCs/>
      <w:kern w:val="2"/>
      <w:sz w:val="32"/>
      <w:szCs w:val="32"/>
      <w:lang w:eastAsia="ja-JP"/>
    </w:rPr>
  </w:style>
  <w:style w:type="character" w:customStyle="1" w:styleId="17">
    <w:name w:val="font01"/>
    <w:basedOn w:val="12"/>
    <w:uiPriority w:val="99"/>
    <w:rPr>
      <w:rFonts w:ascii="??" w:hAnsi="??" w:cs="??"/>
      <w:color w:val="FF0000"/>
      <w:sz w:val="20"/>
      <w:szCs w:val="20"/>
      <w:u w:val="none"/>
    </w:rPr>
  </w:style>
  <w:style w:type="character" w:customStyle="1" w:styleId="18">
    <w:name w:val="font11"/>
    <w:basedOn w:val="12"/>
    <w:uiPriority w:val="99"/>
    <w:rPr>
      <w:rFonts w:ascii="??" w:hAnsi="??" w:cs="??"/>
      <w:color w:val="000000"/>
      <w:sz w:val="20"/>
      <w:szCs w:val="20"/>
      <w:u w:val="none"/>
    </w:rPr>
  </w:style>
  <w:style w:type="character" w:customStyle="1" w:styleId="19">
    <w:name w:val="Body Text Char"/>
    <w:basedOn w:val="12"/>
    <w:link w:val="2"/>
    <w:semiHidden/>
    <w:qFormat/>
    <w:locked/>
    <w:uiPriority w:val="99"/>
    <w:rPr>
      <w:rFonts w:eastAsia="仿宋_GB2312" w:cs="Times New Roman"/>
      <w:sz w:val="20"/>
      <w:szCs w:val="20"/>
    </w:rPr>
  </w:style>
  <w:style w:type="character" w:customStyle="1" w:styleId="20">
    <w:name w:val="Plain Text Char"/>
    <w:basedOn w:val="12"/>
    <w:link w:val="4"/>
    <w:semiHidden/>
    <w:qFormat/>
    <w:locked/>
    <w:uiPriority w:val="99"/>
    <w:rPr>
      <w:rFonts w:ascii="宋体" w:hAnsi="Courier New" w:cs="Courier New"/>
      <w:sz w:val="21"/>
      <w:szCs w:val="21"/>
    </w:rPr>
  </w:style>
  <w:style w:type="character" w:customStyle="1" w:styleId="21">
    <w:name w:val="Header Char"/>
    <w:basedOn w:val="12"/>
    <w:link w:val="8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22">
    <w:name w:val="Date Char"/>
    <w:basedOn w:val="12"/>
    <w:link w:val="5"/>
    <w:semiHidden/>
    <w:qFormat/>
    <w:locked/>
    <w:uiPriority w:val="99"/>
    <w:rPr>
      <w:rFonts w:eastAsia="仿宋_GB2312" w:cs="Times New Roman"/>
      <w:sz w:val="20"/>
      <w:szCs w:val="20"/>
    </w:rPr>
  </w:style>
  <w:style w:type="character" w:customStyle="1" w:styleId="23">
    <w:name w:val="Footer Char"/>
    <w:basedOn w:val="12"/>
    <w:link w:val="7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24">
    <w:name w:val="Balloon Text Char"/>
    <w:basedOn w:val="12"/>
    <w:link w:val="6"/>
    <w:semiHidden/>
    <w:qFormat/>
    <w:locked/>
    <w:uiPriority w:val="99"/>
    <w:rPr>
      <w:rFonts w:eastAsia="仿宋_GB2312" w:cs="Times New Roman"/>
      <w:sz w:val="2"/>
    </w:rPr>
  </w:style>
  <w:style w:type="paragraph" w:customStyle="1" w:styleId="25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/>
      <w:szCs w:val="22"/>
    </w:rPr>
  </w:style>
  <w:style w:type="paragraph" w:customStyle="1" w:styleId="26">
    <w:name w:val="_Style 23"/>
    <w:basedOn w:val="1"/>
    <w:qFormat/>
    <w:uiPriority w:val="99"/>
    <w:pPr>
      <w:widowControl/>
      <w:spacing w:after="160" w:line="240" w:lineRule="exact"/>
      <w:jc w:val="left"/>
    </w:pPr>
    <w:rPr>
      <w:rFonts w:ascii="Tahoma" w:hAnsi="Tahoma" w:eastAsia="宋体" w:cs="Tahoma"/>
      <w:kern w:val="0"/>
      <w:sz w:val="20"/>
      <w:lang w:eastAsia="en-US"/>
    </w:rPr>
  </w:style>
  <w:style w:type="paragraph" w:customStyle="1" w:styleId="27">
    <w:name w:val="Char"/>
    <w:basedOn w:val="1"/>
    <w:qFormat/>
    <w:uiPriority w:val="99"/>
    <w:pPr>
      <w:widowControl/>
      <w:spacing w:after="160" w:line="240" w:lineRule="exact"/>
      <w:jc w:val="left"/>
    </w:pPr>
    <w:rPr>
      <w:rFonts w:ascii="Tahoma" w:hAnsi="Tahoma" w:eastAsia="宋体"/>
      <w:kern w:val="0"/>
      <w:sz w:val="20"/>
      <w:lang w:eastAsia="en-US"/>
    </w:rPr>
  </w:style>
  <w:style w:type="paragraph" w:customStyle="1" w:styleId="28">
    <w:name w:val="正文（缩进）"/>
    <w:basedOn w:val="1"/>
    <w:qFormat/>
    <w:uiPriority w:val="99"/>
    <w:pPr>
      <w:spacing w:before="156" w:after="156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9</Pages>
  <Words>434</Words>
  <Characters>2474</Characters>
  <Lines>0</Lines>
  <Paragraphs>0</Paragraphs>
  <TotalTime>3342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2026-01-12T09:02:00Z</dcterms:created>
  <dc:creator>kq</dc:creator>
  <cp:lastModifiedBy>rio</cp:lastModifiedBy>
  <cp:lastPrinted>2026-10-21T09:50:00Z</cp:lastPrinted>
  <dcterms:modified xsi:type="dcterms:W3CDTF">2026-10-23T09:07:28Z</dcterms:modified>
  <dc:title>四、工作要求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810C1F6C718D41BBAFB244AA371322D2_13</vt:lpwstr>
  </property>
</Properties>
</file>